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F9BC4" w14:textId="77777777" w:rsidR="00567AB4" w:rsidRPr="00AE1818" w:rsidRDefault="00567AB4" w:rsidP="00752DD6">
      <w:pPr>
        <w:spacing w:line="360" w:lineRule="auto"/>
        <w:ind w:left="-993" w:right="-360"/>
        <w:rPr>
          <w:rFonts w:ascii="Arial" w:hAnsi="Arial" w:cs="Arial"/>
          <w:strike/>
          <w:sz w:val="2"/>
          <w:szCs w:val="2"/>
          <w:lang w:val="sr-Latn-RS"/>
        </w:rPr>
      </w:pPr>
    </w:p>
    <w:p w14:paraId="7AB7A1E4" w14:textId="77777777" w:rsidR="00CE2EC2" w:rsidRPr="008B270E" w:rsidRDefault="00CE2EC2" w:rsidP="008B270E">
      <w:pPr>
        <w:ind w:firstLine="1440"/>
        <w:rPr>
          <w:rFonts w:ascii="Arial" w:hAnsi="Arial" w:cs="Arial"/>
          <w:strike/>
          <w:lang w:val="sr-Latn-CS"/>
        </w:rPr>
      </w:pPr>
    </w:p>
    <w:p w14:paraId="71CA930C" w14:textId="77777777" w:rsidR="002471A9" w:rsidRPr="008B270E" w:rsidRDefault="00BE7C90" w:rsidP="0024476F">
      <w:pPr>
        <w:spacing w:before="240" w:after="120"/>
        <w:rPr>
          <w:rFonts w:ascii="Arial" w:hAnsi="Arial" w:cs="Arial"/>
          <w:b/>
          <w:lang w:val="sr-Latn-CS"/>
        </w:rPr>
      </w:pPr>
      <w:r>
        <w:rPr>
          <w:rFonts w:ascii="Arial" w:hAnsi="Arial" w:cs="Arial"/>
          <w:noProof/>
          <w:sz w:val="16"/>
          <w:szCs w:val="16"/>
          <w:lang w:val="sr-Latn-RS" w:eastAsia="sr-Latn-RS"/>
        </w:rPr>
        <w:drawing>
          <wp:inline distT="0" distB="0" distL="0" distR="0" wp14:anchorId="37330E1B" wp14:editId="3CB0EC10">
            <wp:extent cx="1219200" cy="828675"/>
            <wp:effectExtent l="0" t="0" r="0" b="9525"/>
            <wp:docPr id="1" name="Picture 1" descr="cid:image001.png@01DA5F68.19B8A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A5F68.19B8A62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830DE" w14:textId="77777777" w:rsidR="002471A9" w:rsidRPr="008B270E" w:rsidRDefault="002471A9" w:rsidP="001D37CA">
      <w:pPr>
        <w:spacing w:before="240" w:after="120"/>
        <w:jc w:val="center"/>
        <w:rPr>
          <w:rFonts w:ascii="Arial" w:hAnsi="Arial" w:cs="Arial"/>
          <w:b/>
          <w:lang w:val="sr-Latn-CS"/>
        </w:rPr>
      </w:pPr>
    </w:p>
    <w:p w14:paraId="34F771B7" w14:textId="77777777" w:rsidR="002471A9" w:rsidRPr="008B270E" w:rsidRDefault="002471A9" w:rsidP="001D37CA">
      <w:pPr>
        <w:spacing w:before="240" w:after="120"/>
        <w:jc w:val="center"/>
        <w:rPr>
          <w:rFonts w:ascii="Arial" w:hAnsi="Arial" w:cs="Arial"/>
          <w:b/>
          <w:lang w:val="sr-Latn-CS"/>
        </w:rPr>
      </w:pPr>
    </w:p>
    <w:p w14:paraId="13D254BF" w14:textId="77777777" w:rsidR="001D37CA" w:rsidRPr="008B270E" w:rsidRDefault="001D37CA" w:rsidP="001D37CA">
      <w:pPr>
        <w:spacing w:before="240" w:after="120"/>
        <w:jc w:val="center"/>
        <w:rPr>
          <w:rFonts w:ascii="Arial" w:hAnsi="Arial" w:cs="Arial"/>
          <w:b/>
          <w:lang w:val="sr-Latn-CS"/>
        </w:rPr>
      </w:pPr>
      <w:r w:rsidRPr="008B270E">
        <w:rPr>
          <w:rFonts w:ascii="Arial" w:hAnsi="Arial" w:cs="Arial"/>
          <w:b/>
          <w:lang w:val="sr-Latn-CS"/>
        </w:rPr>
        <w:t>ПОЗИВ ЗА УЧЕШЋЕ НА АУКЦИЈИ</w:t>
      </w:r>
    </w:p>
    <w:p w14:paraId="0709E002" w14:textId="2AF2F7CD" w:rsidR="001D37CA" w:rsidRPr="0059777D" w:rsidRDefault="003C2B2E" w:rsidP="001D37CA">
      <w:pPr>
        <w:spacing w:before="240" w:after="120"/>
        <w:jc w:val="center"/>
        <w:rPr>
          <w:rFonts w:ascii="Arial" w:hAnsi="Arial" w:cs="Arial"/>
          <w:b/>
          <w:lang w:val="sr-Latn-RS"/>
        </w:rPr>
      </w:pPr>
      <w:r>
        <w:rPr>
          <w:rFonts w:ascii="Arial" w:hAnsi="Arial" w:cs="Arial"/>
          <w:b/>
          <w:lang w:val="sr-Latn-CS"/>
        </w:rPr>
        <w:t>Број: А-00</w:t>
      </w:r>
      <w:r w:rsidR="00E85427">
        <w:rPr>
          <w:rFonts w:ascii="Arial" w:hAnsi="Arial" w:cs="Arial"/>
          <w:b/>
          <w:lang w:val="sr-Latn-CS"/>
        </w:rPr>
        <w:t>4</w:t>
      </w:r>
      <w:r w:rsidR="00903A0F">
        <w:rPr>
          <w:rFonts w:ascii="Arial" w:hAnsi="Arial" w:cs="Arial"/>
          <w:b/>
          <w:lang w:val="sr-Latn-CS"/>
        </w:rPr>
        <w:t>/</w:t>
      </w:r>
      <w:r>
        <w:rPr>
          <w:rFonts w:ascii="Arial" w:hAnsi="Arial" w:cs="Arial"/>
          <w:b/>
          <w:lang w:val="sr-Cyrl-RS"/>
        </w:rPr>
        <w:t>202</w:t>
      </w:r>
      <w:r w:rsidR="0059777D">
        <w:rPr>
          <w:rFonts w:ascii="Arial" w:hAnsi="Arial" w:cs="Arial"/>
          <w:b/>
          <w:lang w:val="sr-Cyrl-RS"/>
        </w:rPr>
        <w:t>6</w:t>
      </w:r>
    </w:p>
    <w:p w14:paraId="20E35E2E" w14:textId="415394B1" w:rsidR="001D37CA" w:rsidRPr="008B270E" w:rsidRDefault="0024476F" w:rsidP="0059777D">
      <w:pPr>
        <w:spacing w:line="276" w:lineRule="auto"/>
        <w:jc w:val="center"/>
        <w:rPr>
          <w:rFonts w:ascii="Arial" w:hAnsi="Arial" w:cs="Arial"/>
          <w:lang w:val="sr-Latn-CS"/>
        </w:rPr>
      </w:pPr>
      <w:r>
        <w:rPr>
          <w:rFonts w:ascii="Arial" w:hAnsi="Arial" w:cs="Arial"/>
          <w:lang w:val="sr-Cyrl-RS"/>
        </w:rPr>
        <w:t>ХИП Петрохемија д.о.о. Панчево</w:t>
      </w:r>
      <w:r w:rsidR="001D37CA" w:rsidRPr="008B270E">
        <w:rPr>
          <w:rFonts w:ascii="Arial" w:hAnsi="Arial" w:cs="Arial"/>
          <w:lang w:val="sr-Latn-CS"/>
        </w:rPr>
        <w:t xml:space="preserve"> (у даљем тексту: Организатор аукције) по</w:t>
      </w:r>
      <w:r w:rsidR="00355BED">
        <w:rPr>
          <w:rFonts w:ascii="Arial" w:hAnsi="Arial" w:cs="Arial"/>
          <w:lang w:val="sr-Latn-CS"/>
        </w:rPr>
        <w:t xml:space="preserve">зива заинтересована правна, </w:t>
      </w:r>
      <w:r w:rsidR="00355BED">
        <w:rPr>
          <w:rFonts w:ascii="Arial" w:hAnsi="Arial" w:cs="Arial"/>
          <w:lang w:val="sr-Cyrl-RS"/>
        </w:rPr>
        <w:t xml:space="preserve">физичка </w:t>
      </w:r>
      <w:r w:rsidR="00D24225">
        <w:rPr>
          <w:rFonts w:ascii="Arial" w:hAnsi="Arial" w:cs="Arial"/>
          <w:lang w:val="sr-Latn-CS"/>
        </w:rPr>
        <w:t>лица и</w:t>
      </w:r>
      <w:r w:rsidR="001D37CA" w:rsidRPr="008B270E">
        <w:rPr>
          <w:rFonts w:ascii="Arial" w:hAnsi="Arial" w:cs="Arial"/>
          <w:lang w:val="sr-Latn-CS"/>
        </w:rPr>
        <w:t xml:space="preserve"> предузетнике </w:t>
      </w:r>
      <w:r w:rsidR="001D37CA" w:rsidRPr="00D24225">
        <w:rPr>
          <w:rFonts w:ascii="Arial" w:hAnsi="Arial" w:cs="Arial"/>
          <w:color w:val="FF0000"/>
          <w:lang w:val="sr-Latn-CS"/>
        </w:rPr>
        <w:t xml:space="preserve"> </w:t>
      </w:r>
      <w:r w:rsidR="001D37CA" w:rsidRPr="008B270E">
        <w:rPr>
          <w:rFonts w:ascii="Arial" w:hAnsi="Arial" w:cs="Arial"/>
          <w:lang w:val="sr-Latn-CS"/>
        </w:rPr>
        <w:t xml:space="preserve">да учествују у поступку аукције </w:t>
      </w:r>
    </w:p>
    <w:p w14:paraId="4DA0E00E" w14:textId="64BDE38E" w:rsidR="001B4620" w:rsidRPr="005F15AD" w:rsidRDefault="001D37CA" w:rsidP="0059777D">
      <w:pPr>
        <w:spacing w:line="276" w:lineRule="auto"/>
        <w:jc w:val="center"/>
        <w:rPr>
          <w:rFonts w:ascii="Arial" w:hAnsi="Arial" w:cs="Arial"/>
          <w:spacing w:val="6"/>
          <w:sz w:val="22"/>
          <w:szCs w:val="22"/>
          <w:lang w:val="sr-Cyrl-RS"/>
        </w:rPr>
      </w:pPr>
      <w:r w:rsidRPr="008B270E">
        <w:rPr>
          <w:rFonts w:ascii="Arial" w:hAnsi="Arial" w:cs="Arial"/>
          <w:lang w:val="sr-Latn-CS"/>
        </w:rPr>
        <w:t>за продају</w:t>
      </w:r>
      <w:r w:rsidR="00A73F5E" w:rsidRPr="008B270E">
        <w:rPr>
          <w:rFonts w:ascii="Arial" w:hAnsi="Arial" w:cs="Arial"/>
          <w:lang w:val="sr-Cyrl-RS"/>
        </w:rPr>
        <w:t xml:space="preserve"> </w:t>
      </w:r>
      <w:r w:rsidR="00E85427">
        <w:rPr>
          <w:rFonts w:ascii="Arial" w:hAnsi="Arial" w:cs="Arial"/>
          <w:lang w:val="sr-Cyrl-RS"/>
        </w:rPr>
        <w:t>секундарних сировина у 1</w:t>
      </w:r>
      <w:r w:rsidR="0059777D">
        <w:rPr>
          <w:rFonts w:ascii="Arial" w:hAnsi="Arial" w:cs="Arial"/>
          <w:lang w:val="sr-Cyrl-RS"/>
        </w:rPr>
        <w:t xml:space="preserve"> лот</w:t>
      </w:r>
      <w:r w:rsidR="00E85427">
        <w:rPr>
          <w:rFonts w:ascii="Arial" w:hAnsi="Arial" w:cs="Arial"/>
          <w:lang w:val="sr-Cyrl-RS"/>
        </w:rPr>
        <w:t>у</w:t>
      </w:r>
      <w:r w:rsidR="001B4620" w:rsidRPr="008B270E">
        <w:rPr>
          <w:rFonts w:ascii="Arial" w:hAnsi="Arial" w:cs="Arial"/>
          <w:lang w:val="sr-Latn-CS"/>
        </w:rPr>
        <w:br w:type="page"/>
      </w:r>
    </w:p>
    <w:p w14:paraId="2FC04EA8" w14:textId="77777777" w:rsidR="000455FB" w:rsidRPr="008B270E" w:rsidRDefault="000455FB" w:rsidP="000455FB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>ОПИС ПРЕДМЕТА АУКЦИЈЕ: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840"/>
        <w:gridCol w:w="2445"/>
      </w:tblGrid>
      <w:tr w:rsidR="00834C59" w:rsidRPr="008B270E" w14:paraId="3F1126AC" w14:textId="77777777" w:rsidTr="00834C59">
        <w:trPr>
          <w:trHeight w:val="363"/>
          <w:jc w:val="center"/>
        </w:trPr>
        <w:tc>
          <w:tcPr>
            <w:tcW w:w="5840" w:type="dxa"/>
            <w:vMerge w:val="restart"/>
          </w:tcPr>
          <w:p w14:paraId="074A1232" w14:textId="77777777" w:rsidR="00834C59" w:rsidRDefault="00834C59" w:rsidP="006A7667">
            <w:pPr>
              <w:spacing w:before="120" w:after="120"/>
              <w:ind w:left="-652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</w:p>
          <w:p w14:paraId="6CE53A76" w14:textId="77777777" w:rsidR="00834C59" w:rsidRDefault="00834C59" w:rsidP="006A7667">
            <w:pPr>
              <w:spacing w:before="120" w:after="120"/>
              <w:ind w:left="-652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</w:p>
          <w:p w14:paraId="7F964723" w14:textId="71FF5ED0" w:rsidR="00834C59" w:rsidRPr="008B270E" w:rsidRDefault="00834C59" w:rsidP="006A7667">
            <w:pPr>
              <w:spacing w:before="120" w:after="120"/>
              <w:ind w:left="-652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  <w:r w:rsidRPr="008B270E"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>Локација</w:t>
            </w:r>
            <w:r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 xml:space="preserve"> отпада</w:t>
            </w:r>
          </w:p>
        </w:tc>
        <w:tc>
          <w:tcPr>
            <w:tcW w:w="2445" w:type="dxa"/>
          </w:tcPr>
          <w:p w14:paraId="6F27C78E" w14:textId="542F10B7" w:rsidR="00834C59" w:rsidRPr="00834C59" w:rsidRDefault="00834C59" w:rsidP="000455FB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  <w:r w:rsidRPr="00834C59"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>Панчево</w:t>
            </w:r>
          </w:p>
          <w:p w14:paraId="43340E30" w14:textId="2B03A1E1" w:rsidR="00834C59" w:rsidRPr="00834C59" w:rsidRDefault="00834C59" w:rsidP="000455FB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Latn-RS"/>
              </w:rPr>
            </w:pPr>
            <w:r>
              <w:rPr>
                <w:rFonts w:ascii="Arial" w:hAnsi="Arial" w:cs="Arial"/>
                <w:sz w:val="22"/>
                <w:szCs w:val="22"/>
              </w:rPr>
              <w:t>Спољностарчевачка</w:t>
            </w:r>
            <w:r w:rsidRPr="00834C59">
              <w:rPr>
                <w:rFonts w:ascii="Arial" w:hAnsi="Arial" w:cs="Arial"/>
                <w:sz w:val="22"/>
                <w:szCs w:val="22"/>
              </w:rPr>
              <w:t xml:space="preserve"> 82</w:t>
            </w:r>
          </w:p>
        </w:tc>
      </w:tr>
      <w:tr w:rsidR="00834C59" w:rsidRPr="008B270E" w14:paraId="5015597D" w14:textId="77777777" w:rsidTr="00834C59">
        <w:trPr>
          <w:trHeight w:val="363"/>
          <w:jc w:val="center"/>
        </w:trPr>
        <w:tc>
          <w:tcPr>
            <w:tcW w:w="5840" w:type="dxa"/>
            <w:vMerge/>
          </w:tcPr>
          <w:p w14:paraId="3A96AD8D" w14:textId="77777777" w:rsidR="00834C59" w:rsidRPr="008B270E" w:rsidRDefault="00834C59" w:rsidP="006A7667">
            <w:pPr>
              <w:spacing w:before="120" w:after="120"/>
              <w:ind w:left="-652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</w:p>
        </w:tc>
        <w:tc>
          <w:tcPr>
            <w:tcW w:w="2445" w:type="dxa"/>
          </w:tcPr>
          <w:p w14:paraId="0254A4FD" w14:textId="77777777" w:rsidR="00834C59" w:rsidRPr="00834C59" w:rsidRDefault="00834C59" w:rsidP="000455FB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  <w:r w:rsidRPr="00834C59"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  <w:t>Елемир</w:t>
            </w:r>
          </w:p>
          <w:p w14:paraId="418CC2AE" w14:textId="5131B3E0" w:rsidR="00834C59" w:rsidRPr="00427F8B" w:rsidRDefault="00834C59" w:rsidP="00427F8B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</w:rPr>
              <w:t>Индустријска</w:t>
            </w:r>
            <w:r w:rsidRPr="00834C5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27F8B">
              <w:rPr>
                <w:rFonts w:ascii="Arial" w:hAnsi="Arial" w:cs="Arial"/>
                <w:sz w:val="22"/>
                <w:szCs w:val="22"/>
                <w:lang w:val="sr-Cyrl-RS"/>
              </w:rPr>
              <w:t>13</w:t>
            </w:r>
          </w:p>
        </w:tc>
      </w:tr>
    </w:tbl>
    <w:p w14:paraId="10056928" w14:textId="77777777" w:rsidR="000455FB" w:rsidRDefault="000455FB" w:rsidP="000455FB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</w:p>
    <w:tbl>
      <w:tblPr>
        <w:tblW w:w="9247" w:type="dxa"/>
        <w:tblInd w:w="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3266"/>
        <w:gridCol w:w="1609"/>
        <w:gridCol w:w="10"/>
        <w:gridCol w:w="1260"/>
        <w:gridCol w:w="2320"/>
      </w:tblGrid>
      <w:tr w:rsidR="00E85427" w:rsidRPr="00DF63E6" w14:paraId="6E8573B1" w14:textId="77777777" w:rsidTr="001D2420">
        <w:trPr>
          <w:trHeight w:val="133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9FE0C0" w14:textId="58421E7F" w:rsidR="00E85427" w:rsidRPr="001D2420" w:rsidRDefault="00E85427" w:rsidP="00216823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</w:pPr>
            <w:bookmarkStart w:id="0" w:name="_Hlk223352399"/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ЛОТ 1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7DE897" w14:textId="6C7660A6" w:rsidR="00E85427" w:rsidRPr="001D2420" w:rsidRDefault="00E85427" w:rsidP="00216823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Назив/врста отпада 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89DF4" w14:textId="77777777" w:rsidR="00E85427" w:rsidRP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3C8DDA4C" w14:textId="77777777" w:rsidR="001D2420" w:rsidRDefault="001D2420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43E9EAA1" w14:textId="4D89DA70" w:rsidR="00E85427" w:rsidRP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Индексни број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C33356" w14:textId="7B8BF95A" w:rsidR="00E85427" w:rsidRP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69D13BB" w14:textId="77777777" w:rsid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</w:t>
            </w:r>
          </w:p>
          <w:p w14:paraId="414AED7A" w14:textId="04323EBA" w:rsidR="00E85427" w:rsidRP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(т/год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  <w:p w14:paraId="56ACB8FF" w14:textId="73A057F6" w:rsidR="00E85427" w:rsidRP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6B8C0" w14:textId="77777777" w:rsidR="00E85427" w:rsidRP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25494BD" w14:textId="2416C6B4" w:rsidR="00E85427" w:rsidRP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Откупна цена</w:t>
            </w:r>
            <w:r w:rsidRPr="001D2420">
              <w:rPr>
                <w:rFonts w:ascii="Arial" w:eastAsia="Calibri" w:hAnsi="Arial" w:cs="Arial"/>
                <w:b/>
                <w:bCs/>
                <w:color w:val="1F497D"/>
                <w:sz w:val="20"/>
                <w:szCs w:val="20"/>
                <w:lang w:val="sr-Cyrl-RS"/>
              </w:rPr>
              <w:t xml:space="preserve"> </w:t>
            </w:r>
          </w:p>
          <w:p w14:paraId="3B42034D" w14:textId="6E2DFFA0" w:rsidR="00E85427" w:rsidRPr="001D2420" w:rsidRDefault="00E85427" w:rsidP="00216823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 без ПДВ-а</w:t>
            </w:r>
          </w:p>
        </w:tc>
      </w:tr>
      <w:tr w:rsidR="00E85427" w:rsidRPr="001D2420" w14:paraId="2F2F6309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43B86" w14:textId="1C3FF7B6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C3E46" w14:textId="4A1EE949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Отпадно гвожђе и челик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BE8CF" w14:textId="5873A046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17 04 05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DC07F" w14:textId="77E10E9C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450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A367" w14:textId="727FB32A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20,00</w:t>
            </w:r>
          </w:p>
        </w:tc>
      </w:tr>
      <w:tr w:rsidR="00E85427" w:rsidRPr="001D2420" w14:paraId="38FEFE26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EEA2F9" w14:textId="30BA04BC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2.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EF3082" w14:textId="586652AD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алуминијум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31AD3" w14:textId="66D88E45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 xml:space="preserve">17 04 02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249D0D" w14:textId="0FFA7E85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9F3E8" w14:textId="280949FF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(0,50 x LME official aluminium price)/1000</w:t>
            </w:r>
          </w:p>
        </w:tc>
      </w:tr>
      <w:tr w:rsidR="00E85427" w:rsidRPr="001D2420" w14:paraId="39F8639A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62174" w14:textId="22D5C2C7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3.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0E4BDD" w14:textId="5BBDB362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каблови (алуминијумски )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DF04" w14:textId="1CD6DC0A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12644" w14:textId="17D473EF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D566" w14:textId="0768794E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(0,30 x LME official aluminium price) /1000</w:t>
            </w:r>
          </w:p>
        </w:tc>
      </w:tr>
      <w:tr w:rsidR="00E85427" w:rsidRPr="001D2420" w14:paraId="1BDD4660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C59754" w14:textId="3335E58C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4.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B770B" w14:textId="2D8A0558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каблови (бакарни )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B2D3B" w14:textId="79C41F7B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2887D" w14:textId="4C705377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CC53" w14:textId="4E026B9E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(0,30 x LME official cooper price)/1000</w:t>
            </w:r>
          </w:p>
        </w:tc>
      </w:tr>
      <w:tr w:rsidR="00E85427" w:rsidRPr="001D2420" w14:paraId="20AB66F7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15E61" w14:textId="552C02A1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5.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E70A7" w14:textId="3059E7A7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бакра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AC49D" w14:textId="73F8A632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548018" w14:textId="0C3EEC8D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31938" w14:textId="4DE774C6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(0,50 x LME official cooper price)/1000</w:t>
            </w:r>
          </w:p>
        </w:tc>
      </w:tr>
      <w:tr w:rsidR="00E85427" w:rsidRPr="001D2420" w14:paraId="4D06DFB4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57AE5" w14:textId="53DEDBD2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6.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F8608F" w14:textId="43B4A963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Отпадно дрво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0E4B9" w14:textId="250CB763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17 02 01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D1EB8" w14:textId="65059B69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71B4" w14:textId="4377AABE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0,15</w:t>
            </w:r>
          </w:p>
        </w:tc>
      </w:tr>
      <w:tr w:rsidR="00E85427" w:rsidRPr="001D2420" w14:paraId="56662207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30B48" w14:textId="01D755C9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7.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49CEC" w14:textId="2DD556E9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пластике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C7A0" w14:textId="73E4281B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17 02 03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C50CC9" w14:textId="23280235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4906" w14:textId="60DE1A8E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2,00</w:t>
            </w:r>
          </w:p>
        </w:tc>
      </w:tr>
      <w:tr w:rsidR="00E85427" w:rsidRPr="001D2420" w14:paraId="0509FE1B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37954" w14:textId="63EC73CA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8.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24D9B" w14:textId="370C3DB0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гуме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BFCB3" w14:textId="12E3772B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19 12 04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87EEBA" w14:textId="50E976C8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E30FC" w14:textId="43ADAA21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0,10</w:t>
            </w:r>
          </w:p>
        </w:tc>
      </w:tr>
      <w:tr w:rsidR="00E85427" w:rsidRPr="001D2420" w14:paraId="2C687530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9226A2" w14:textId="37115A66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9.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0F79C" w14:textId="0FD5BA59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 xml:space="preserve">Отпадне ауто гуме 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0AC65" w14:textId="3B5F5AB4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16 01 03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7DE96" w14:textId="277EB418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2DBD7" w14:textId="78648715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0,10</w:t>
            </w:r>
          </w:p>
        </w:tc>
      </w:tr>
      <w:tr w:rsidR="00E85427" w:rsidRPr="001D2420" w14:paraId="488D3B3A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710BF" w14:textId="3C792CC8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10.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A2063" w14:textId="7D9B796D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папир и картон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166AF" w14:textId="54277A10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20 01 01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96E39" w14:textId="42CFC39A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6F00" w14:textId="439F1B54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2,00</w:t>
            </w:r>
          </w:p>
        </w:tc>
      </w:tr>
      <w:tr w:rsidR="00E85427" w:rsidRPr="001D2420" w14:paraId="3CCFC94E" w14:textId="77777777" w:rsidTr="00E85427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6F3FB" w14:textId="1D9A4EAF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11.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A8719" w14:textId="508E3C57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  <w:lang w:val="ru-RU"/>
              </w:rPr>
              <w:t>Амбалажни отпад  - (ИБЦ контејнер, буре 200л/60л)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29954" w14:textId="0982AD61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15 01 02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DBCA7" w14:textId="378FBE57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B0731" w14:textId="49E8322B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2,00</w:t>
            </w:r>
          </w:p>
        </w:tc>
      </w:tr>
      <w:tr w:rsidR="00E85427" w:rsidRPr="001D2420" w14:paraId="65CA165E" w14:textId="77777777" w:rsidTr="001D2420">
        <w:trPr>
          <w:trHeight w:val="6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03405" w14:textId="2B7EC784" w:rsidR="00E85427" w:rsidRPr="001D2420" w:rsidRDefault="00E85427" w:rsidP="00E85427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12.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88E5D" w14:textId="7BADA540" w:rsidR="00E85427" w:rsidRPr="001D2420" w:rsidRDefault="00E85427" w:rsidP="00E85427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  <w:lang w:val="ru-RU"/>
              </w:rPr>
              <w:t>Амбалажни отпад – папирно (мешана амбалажа) 200л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2D5C4" w14:textId="7542157C" w:rsidR="00E85427" w:rsidRPr="001D2420" w:rsidRDefault="00E85427" w:rsidP="00E85427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15 01 06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A7655" w14:textId="2085EFD1" w:rsidR="00E85427" w:rsidRPr="001D2420" w:rsidRDefault="00E85427" w:rsidP="00E854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479C" w14:textId="6BD96E7D" w:rsidR="00E85427" w:rsidRPr="001D2420" w:rsidRDefault="00E85427" w:rsidP="00E85427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color w:val="000000" w:themeColor="text1"/>
                <w:sz w:val="20"/>
                <w:szCs w:val="20"/>
              </w:rPr>
              <w:t>2,00</w:t>
            </w:r>
          </w:p>
        </w:tc>
      </w:tr>
      <w:tr w:rsidR="001D2420" w:rsidRPr="001D2420" w14:paraId="5679D806" w14:textId="04706A2A" w:rsidTr="001D2420">
        <w:trPr>
          <w:trHeight w:val="653"/>
        </w:trPr>
        <w:tc>
          <w:tcPr>
            <w:tcW w:w="56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43ECB" w14:textId="5CECA78D" w:rsidR="001D2420" w:rsidRPr="001D2420" w:rsidRDefault="001D2420" w:rsidP="00E85427">
            <w:pPr>
              <w:spacing w:after="20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  <w:t>Укупно</w:t>
            </w:r>
          </w:p>
        </w:tc>
        <w:tc>
          <w:tcPr>
            <w:tcW w:w="1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52DDB" w14:textId="524AB2B2" w:rsidR="001D2420" w:rsidRPr="001D2420" w:rsidRDefault="001D2420" w:rsidP="00E85427">
            <w:pPr>
              <w:spacing w:after="20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  <w:t>660т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57F02" w14:textId="77777777" w:rsidR="001D2420" w:rsidRPr="001D2420" w:rsidRDefault="001D2420" w:rsidP="00E85427">
            <w:pPr>
              <w:spacing w:after="200" w:line="276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bookmarkEnd w:id="0"/>
    </w:tbl>
    <w:p w14:paraId="0D98BBEF" w14:textId="77777777" w:rsidR="00AF57B6" w:rsidRPr="008B270E" w:rsidRDefault="00AF57B6" w:rsidP="006A7667">
      <w:pPr>
        <w:spacing w:before="120" w:after="120"/>
        <w:rPr>
          <w:rFonts w:ascii="Arial" w:hAnsi="Arial" w:cs="Arial"/>
          <w:b/>
          <w:sz w:val="22"/>
          <w:szCs w:val="22"/>
          <w:lang w:val="sr-Latn-CS"/>
        </w:rPr>
      </w:pPr>
    </w:p>
    <w:p w14:paraId="26721DD0" w14:textId="2ABCB4F5" w:rsidR="00BC4309" w:rsidRPr="006A7667" w:rsidRDefault="000455FB" w:rsidP="00BC4309">
      <w:pPr>
        <w:spacing w:before="120" w:after="120"/>
        <w:rPr>
          <w:rFonts w:ascii="Arial" w:hAnsi="Arial" w:cs="Arial"/>
          <w:sz w:val="22"/>
          <w:szCs w:val="22"/>
          <w:lang w:val="sr-Cyrl-RS"/>
        </w:rPr>
      </w:pPr>
      <w:r w:rsidRPr="008B270E">
        <w:rPr>
          <w:rFonts w:ascii="Arial" w:hAnsi="Arial" w:cs="Arial"/>
          <w:b/>
          <w:sz w:val="22"/>
          <w:szCs w:val="22"/>
          <w:lang w:val="ru-RU"/>
        </w:rPr>
        <w:lastRenderedPageBreak/>
        <w:t>Контакт особа за сва техничка питања у вези предмета аукције</w:t>
      </w:r>
      <w:r w:rsidR="00BC4309">
        <w:rPr>
          <w:rFonts w:ascii="Arial" w:hAnsi="Arial" w:cs="Arial"/>
          <w:b/>
          <w:sz w:val="22"/>
          <w:szCs w:val="22"/>
          <w:lang w:val="ru-RU"/>
        </w:rPr>
        <w:t xml:space="preserve">, као и договор око увида у стање </w:t>
      </w:r>
      <w:r w:rsidR="002C46B1">
        <w:rPr>
          <w:rFonts w:ascii="Arial" w:hAnsi="Arial" w:cs="Arial"/>
          <w:b/>
          <w:sz w:val="22"/>
          <w:szCs w:val="22"/>
          <w:lang w:val="sr-Cyrl-RS"/>
        </w:rPr>
        <w:t>секундарних сировина</w:t>
      </w:r>
    </w:p>
    <w:p w14:paraId="02EE78D4" w14:textId="3C311BD1" w:rsidR="00BE7C90" w:rsidRPr="00BA0A1D" w:rsidRDefault="00BA0A1D" w:rsidP="00BA0A1D">
      <w:pPr>
        <w:pStyle w:val="ListParagraph"/>
        <w:numPr>
          <w:ilvl w:val="0"/>
          <w:numId w:val="34"/>
        </w:numPr>
        <w:spacing w:before="120" w:after="12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lang w:val="sr-Cyrl-RS"/>
        </w:rPr>
        <w:t xml:space="preserve">Милан Ћирић </w:t>
      </w:r>
      <w:r w:rsidR="00BC4309" w:rsidRPr="00BA0A1D">
        <w:rPr>
          <w:rFonts w:ascii="Arial" w:hAnsi="Arial" w:cs="Arial"/>
          <w:b/>
          <w:sz w:val="22"/>
          <w:szCs w:val="22"/>
        </w:rPr>
        <w:t xml:space="preserve">(064 </w:t>
      </w:r>
      <w:r w:rsidR="0024476F" w:rsidRPr="00BA0A1D">
        <w:rPr>
          <w:rFonts w:ascii="Arial" w:hAnsi="Arial" w:cs="Arial"/>
          <w:b/>
          <w:sz w:val="22"/>
          <w:szCs w:val="22"/>
        </w:rPr>
        <w:t xml:space="preserve">8566 </w:t>
      </w:r>
      <w:r w:rsidR="003C2B2E" w:rsidRPr="00BA0A1D">
        <w:rPr>
          <w:rFonts w:ascii="Arial" w:hAnsi="Arial" w:cs="Arial"/>
          <w:b/>
          <w:sz w:val="22"/>
          <w:szCs w:val="22"/>
        </w:rPr>
        <w:t>3</w:t>
      </w:r>
      <w:r>
        <w:rPr>
          <w:rFonts w:ascii="Arial" w:hAnsi="Arial" w:cs="Arial"/>
          <w:b/>
          <w:sz w:val="22"/>
          <w:szCs w:val="22"/>
          <w:lang w:val="sr-Cyrl-RS"/>
        </w:rPr>
        <w:t>05</w:t>
      </w:r>
      <w:r w:rsidR="00BC4309" w:rsidRPr="00BA0A1D">
        <w:rPr>
          <w:rFonts w:ascii="Arial" w:hAnsi="Arial" w:cs="Arial"/>
          <w:b/>
          <w:sz w:val="22"/>
          <w:szCs w:val="22"/>
        </w:rPr>
        <w:t>)</w:t>
      </w:r>
    </w:p>
    <w:p w14:paraId="119DFC57" w14:textId="15D13F1B" w:rsidR="000455FB" w:rsidRPr="002C46B1" w:rsidRDefault="002C46B1" w:rsidP="00F5526F">
      <w:pPr>
        <w:spacing w:before="120" w:after="120"/>
        <w:rPr>
          <w:rFonts w:ascii="Arial" w:hAnsi="Arial" w:cs="Arial"/>
          <w:b/>
          <w:sz w:val="22"/>
          <w:szCs w:val="22"/>
          <w:u w:val="single"/>
          <w:lang w:val="ru-RU"/>
        </w:rPr>
      </w:pPr>
      <w:r>
        <w:rPr>
          <w:rFonts w:ascii="Arial" w:hAnsi="Arial" w:cs="Arial"/>
          <w:b/>
          <w:sz w:val="22"/>
          <w:szCs w:val="22"/>
          <w:lang w:val="ru-RU"/>
        </w:rPr>
        <w:t>Секундарне сировине</w:t>
      </w:r>
      <w:r w:rsidR="006A7667">
        <w:rPr>
          <w:rFonts w:ascii="Arial" w:hAnsi="Arial" w:cs="Arial"/>
          <w:b/>
          <w:sz w:val="22"/>
          <w:szCs w:val="22"/>
          <w:lang w:val="ru-RU"/>
        </w:rPr>
        <w:t xml:space="preserve"> можете,</w:t>
      </w:r>
      <w:r w:rsidR="00A31E22">
        <w:rPr>
          <w:rFonts w:ascii="Arial" w:hAnsi="Arial" w:cs="Arial"/>
          <w:b/>
          <w:sz w:val="22"/>
          <w:szCs w:val="22"/>
          <w:lang w:val="sr-Cyrl-RS"/>
        </w:rPr>
        <w:t xml:space="preserve"> у</w:t>
      </w:r>
      <w:r w:rsidR="0024476F">
        <w:rPr>
          <w:rFonts w:ascii="Arial" w:hAnsi="Arial" w:cs="Arial"/>
          <w:b/>
          <w:sz w:val="22"/>
          <w:szCs w:val="22"/>
          <w:lang w:val="sr-Cyrl-RS"/>
        </w:rPr>
        <w:t>з</w:t>
      </w:r>
      <w:r w:rsidR="00A31E22">
        <w:rPr>
          <w:rFonts w:ascii="Arial" w:hAnsi="Arial" w:cs="Arial"/>
          <w:b/>
          <w:sz w:val="22"/>
          <w:szCs w:val="22"/>
          <w:lang w:val="sr-Cyrl-RS"/>
        </w:rPr>
        <w:t xml:space="preserve"> предходну најаву погледати, радним данима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proofErr w:type="gramStart"/>
      <w:r w:rsidR="00A31E22" w:rsidRPr="00A31E22">
        <w:rPr>
          <w:rFonts w:ascii="Arial" w:hAnsi="Arial" w:cs="Arial"/>
          <w:b/>
          <w:sz w:val="22"/>
          <w:szCs w:val="22"/>
          <w:lang w:val="ru-RU"/>
        </w:rPr>
        <w:t>у периоду</w:t>
      </w:r>
      <w:proofErr w:type="gramEnd"/>
      <w:r w:rsidR="00A31E22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>10</w:t>
      </w:r>
      <w:r w:rsidR="00A31E22">
        <w:rPr>
          <w:rFonts w:ascii="Arial" w:hAnsi="Arial" w:cs="Arial"/>
          <w:b/>
          <w:sz w:val="22"/>
          <w:szCs w:val="22"/>
          <w:lang w:val="ru-RU"/>
        </w:rPr>
        <w:t>:00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A31E22" w:rsidRPr="00A31E22">
        <w:rPr>
          <w:rFonts w:ascii="Arial" w:hAnsi="Arial" w:cs="Arial"/>
          <w:b/>
          <w:sz w:val="22"/>
          <w:szCs w:val="22"/>
          <w:lang w:val="ru-RU"/>
        </w:rPr>
        <w:t>до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14</w:t>
      </w:r>
      <w:r w:rsidR="00A31E22">
        <w:rPr>
          <w:rFonts w:ascii="Arial" w:hAnsi="Arial" w:cs="Arial"/>
          <w:b/>
          <w:sz w:val="22"/>
          <w:szCs w:val="22"/>
          <w:lang w:val="ru-RU"/>
        </w:rPr>
        <w:t>:00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A31E22">
        <w:rPr>
          <w:rFonts w:ascii="Arial" w:hAnsi="Arial" w:cs="Arial"/>
          <w:b/>
          <w:sz w:val="22"/>
          <w:szCs w:val="22"/>
          <w:lang w:val="ru-RU"/>
        </w:rPr>
        <w:t>часова</w:t>
      </w:r>
      <w:r w:rsidR="00BC4309" w:rsidRPr="00A31E22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A31E22">
        <w:rPr>
          <w:rFonts w:ascii="Arial" w:hAnsi="Arial" w:cs="Arial"/>
          <w:b/>
          <w:sz w:val="22"/>
          <w:szCs w:val="22"/>
          <w:lang w:val="sr-Cyrl-RS"/>
        </w:rPr>
        <w:t>о</w:t>
      </w:r>
      <w:r>
        <w:rPr>
          <w:rFonts w:ascii="Arial" w:hAnsi="Arial" w:cs="Arial"/>
          <w:b/>
          <w:sz w:val="22"/>
          <w:szCs w:val="22"/>
          <w:lang w:val="sr-Cyrl-RS"/>
        </w:rPr>
        <w:t xml:space="preserve">д </w:t>
      </w:r>
      <w:r w:rsidRPr="002C46B1">
        <w:rPr>
          <w:rFonts w:ascii="Arial" w:hAnsi="Arial" w:cs="Arial"/>
          <w:b/>
          <w:sz w:val="22"/>
          <w:szCs w:val="22"/>
          <w:u w:val="single"/>
          <w:lang w:val="sr-Cyrl-RS"/>
        </w:rPr>
        <w:t>2</w:t>
      </w:r>
      <w:r w:rsidR="00DF63E6">
        <w:rPr>
          <w:rFonts w:ascii="Arial" w:hAnsi="Arial" w:cs="Arial"/>
          <w:b/>
          <w:sz w:val="22"/>
          <w:szCs w:val="22"/>
          <w:u w:val="single"/>
          <w:lang w:val="sr-Latn-RS"/>
        </w:rPr>
        <w:t>3</w:t>
      </w:r>
      <w:r w:rsidRPr="002C46B1">
        <w:rPr>
          <w:rFonts w:ascii="Arial" w:hAnsi="Arial" w:cs="Arial"/>
          <w:b/>
          <w:sz w:val="22"/>
          <w:szCs w:val="22"/>
          <w:u w:val="single"/>
          <w:lang w:val="sr-Cyrl-RS"/>
        </w:rPr>
        <w:t>.04. до 2</w:t>
      </w:r>
      <w:r w:rsidR="00DF63E6">
        <w:rPr>
          <w:rFonts w:ascii="Arial" w:hAnsi="Arial" w:cs="Arial"/>
          <w:b/>
          <w:sz w:val="22"/>
          <w:szCs w:val="22"/>
          <w:u w:val="single"/>
          <w:lang w:val="sr-Latn-RS"/>
        </w:rPr>
        <w:t>9</w:t>
      </w:r>
      <w:r w:rsidRPr="002C46B1">
        <w:rPr>
          <w:rFonts w:ascii="Arial" w:hAnsi="Arial" w:cs="Arial"/>
          <w:b/>
          <w:sz w:val="22"/>
          <w:szCs w:val="22"/>
          <w:u w:val="single"/>
          <w:lang w:val="sr-Cyrl-RS"/>
        </w:rPr>
        <w:t xml:space="preserve">.04.2026. </w:t>
      </w:r>
      <w:r w:rsidR="00A31E22" w:rsidRPr="002C46B1">
        <w:rPr>
          <w:rFonts w:ascii="Arial" w:hAnsi="Arial" w:cs="Arial"/>
          <w:b/>
          <w:sz w:val="22"/>
          <w:szCs w:val="22"/>
          <w:u w:val="single"/>
          <w:lang w:val="ru-RU"/>
        </w:rPr>
        <w:t>године</w:t>
      </w:r>
    </w:p>
    <w:p w14:paraId="6360BABB" w14:textId="0AE7FB07" w:rsidR="00BA0A1D" w:rsidRDefault="000455FB" w:rsidP="00F5526F">
      <w:pPr>
        <w:spacing w:before="120" w:after="120"/>
      </w:pPr>
      <w:r w:rsidRPr="00D24225">
        <w:rPr>
          <w:rFonts w:ascii="Arial" w:hAnsi="Arial" w:cs="Arial"/>
          <w:b/>
          <w:sz w:val="22"/>
          <w:szCs w:val="22"/>
          <w:lang w:val="sr-Latn-CS"/>
        </w:rPr>
        <w:t>е-</w:t>
      </w:r>
      <w:r w:rsidR="008E0814" w:rsidRPr="00D24225">
        <w:rPr>
          <w:rFonts w:ascii="Arial" w:hAnsi="Arial" w:cs="Arial"/>
          <w:b/>
          <w:sz w:val="22"/>
          <w:szCs w:val="22"/>
          <w:lang w:val="sr-Latn-CS"/>
        </w:rPr>
        <w:t>mail</w:t>
      </w:r>
      <w:r w:rsidRPr="00A31E22">
        <w:rPr>
          <w:rFonts w:ascii="Arial" w:hAnsi="Arial" w:cs="Arial"/>
          <w:b/>
          <w:sz w:val="22"/>
          <w:szCs w:val="22"/>
          <w:lang w:val="en-US"/>
        </w:rPr>
        <w:t>:</w:t>
      </w:r>
      <w:r w:rsidRPr="00A31E22">
        <w:rPr>
          <w:rFonts w:ascii="Arial" w:hAnsi="Arial" w:cs="Arial"/>
          <w:sz w:val="22"/>
          <w:szCs w:val="22"/>
          <w:lang w:val="en-US"/>
        </w:rPr>
        <w:t xml:space="preserve"> </w:t>
      </w:r>
      <w:hyperlink r:id="rId15" w:history="1">
        <w:r w:rsidR="00BA0A1D" w:rsidRPr="00BA0A1D">
          <w:rPr>
            <w:rStyle w:val="Hyperlink"/>
            <w:rFonts w:ascii="Arial" w:hAnsi="Arial" w:cs="Arial"/>
          </w:rPr>
          <w:t>milan.b.ciric@hip-petrohemija.rs</w:t>
        </w:r>
      </w:hyperlink>
    </w:p>
    <w:p w14:paraId="2EEFFB94" w14:textId="4DB94CBB" w:rsidR="00BA0A1D" w:rsidRDefault="000455FB" w:rsidP="00F5526F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  <w:r w:rsidRPr="00D24225">
        <w:rPr>
          <w:rFonts w:ascii="Arial" w:hAnsi="Arial" w:cs="Arial"/>
          <w:b/>
          <w:sz w:val="22"/>
          <w:szCs w:val="22"/>
          <w:lang w:val="sr-Latn-CS"/>
        </w:rPr>
        <w:t>Контакт особ</w:t>
      </w:r>
      <w:r w:rsidRPr="00D24225">
        <w:rPr>
          <w:rFonts w:ascii="Arial" w:hAnsi="Arial" w:cs="Arial"/>
          <w:b/>
          <w:sz w:val="22"/>
          <w:szCs w:val="22"/>
          <w:lang w:val="sr-Cyrl-RS"/>
        </w:rPr>
        <w:t>а</w:t>
      </w:r>
      <w:r w:rsidRPr="00D24225">
        <w:rPr>
          <w:rFonts w:ascii="Arial" w:hAnsi="Arial" w:cs="Arial"/>
          <w:b/>
          <w:sz w:val="22"/>
          <w:szCs w:val="22"/>
          <w:lang w:val="sr-Latn-CS"/>
        </w:rPr>
        <w:t xml:space="preserve"> за сва питања 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>о организацији и одржавању аукције:</w:t>
      </w:r>
      <w:r w:rsidR="00FD2B2C">
        <w:rPr>
          <w:rFonts w:ascii="Arial" w:hAnsi="Arial" w:cs="Arial"/>
          <w:b/>
          <w:sz w:val="22"/>
          <w:szCs w:val="22"/>
          <w:lang w:val="sr-Cyrl-RS"/>
        </w:rPr>
        <w:t xml:space="preserve"> </w:t>
      </w:r>
    </w:p>
    <w:p w14:paraId="41215838" w14:textId="4304EC74" w:rsidR="000455FB" w:rsidRPr="0024476F" w:rsidRDefault="0024476F" w:rsidP="00F5526F">
      <w:pPr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  <w:r>
        <w:rPr>
          <w:rFonts w:ascii="Arial" w:hAnsi="Arial" w:cs="Arial"/>
          <w:b/>
          <w:sz w:val="22"/>
          <w:szCs w:val="22"/>
          <w:lang w:val="sr-Cyrl-RS"/>
        </w:rPr>
        <w:t xml:space="preserve">Милан </w:t>
      </w:r>
      <w:r w:rsidR="003C2B2E">
        <w:rPr>
          <w:rFonts w:ascii="Arial" w:hAnsi="Arial" w:cs="Arial"/>
          <w:b/>
          <w:sz w:val="22"/>
          <w:szCs w:val="22"/>
          <w:lang w:val="sr-Cyrl-RS"/>
        </w:rPr>
        <w:t>Ћирић</w:t>
      </w:r>
    </w:p>
    <w:p w14:paraId="37422FE4" w14:textId="4782610E" w:rsidR="000455FB" w:rsidRPr="001F33A7" w:rsidRDefault="00FD2B2C" w:rsidP="00F5526F">
      <w:pPr>
        <w:spacing w:before="120" w:after="120"/>
        <w:rPr>
          <w:rFonts w:ascii="Arial" w:hAnsi="Arial" w:cs="Arial"/>
          <w:b/>
          <w:sz w:val="22"/>
          <w:szCs w:val="22"/>
          <w:lang w:val="sr-Latn-RS"/>
        </w:rPr>
      </w:pPr>
      <w:r>
        <w:rPr>
          <w:rFonts w:ascii="Arial" w:hAnsi="Arial" w:cs="Arial"/>
          <w:b/>
          <w:sz w:val="22"/>
          <w:szCs w:val="22"/>
          <w:lang w:val="sr-Cyrl-RS"/>
        </w:rPr>
        <w:t xml:space="preserve">Телефон: </w:t>
      </w:r>
      <w:r w:rsidR="003C2B2E">
        <w:rPr>
          <w:rFonts w:ascii="Arial" w:hAnsi="Arial" w:cs="Arial"/>
          <w:b/>
          <w:sz w:val="22"/>
          <w:szCs w:val="22"/>
          <w:lang w:val="ru-RU"/>
        </w:rPr>
        <w:t xml:space="preserve">064 </w:t>
      </w:r>
      <w:r w:rsidR="003C2B2E" w:rsidRPr="00436ECE">
        <w:rPr>
          <w:rFonts w:ascii="Arial" w:hAnsi="Arial" w:cs="Arial"/>
          <w:b/>
          <w:sz w:val="22"/>
          <w:szCs w:val="22"/>
          <w:lang w:val="ru-RU"/>
        </w:rPr>
        <w:t>8566</w:t>
      </w:r>
      <w:r w:rsidR="003C2B2E">
        <w:rPr>
          <w:rFonts w:ascii="Arial" w:hAnsi="Arial" w:cs="Arial"/>
          <w:b/>
          <w:sz w:val="22"/>
          <w:szCs w:val="22"/>
          <w:lang w:val="ru-RU"/>
        </w:rPr>
        <w:t xml:space="preserve"> </w:t>
      </w:r>
      <w:r w:rsidR="001F33A7">
        <w:rPr>
          <w:rFonts w:ascii="Arial" w:hAnsi="Arial" w:cs="Arial"/>
          <w:b/>
          <w:sz w:val="22"/>
          <w:szCs w:val="22"/>
          <w:lang w:val="sr-Latn-RS"/>
        </w:rPr>
        <w:t>305</w:t>
      </w:r>
    </w:p>
    <w:p w14:paraId="420C2154" w14:textId="77777777" w:rsidR="00BA0A1D" w:rsidRPr="00236861" w:rsidRDefault="000455FB" w:rsidP="00BA0A1D">
      <w:pPr>
        <w:spacing w:before="120" w:after="120"/>
        <w:rPr>
          <w:lang w:val="ru-RU"/>
        </w:rPr>
      </w:pPr>
      <w:r w:rsidRPr="008B270E">
        <w:rPr>
          <w:rFonts w:ascii="Arial" w:hAnsi="Arial" w:cs="Arial"/>
          <w:b/>
          <w:sz w:val="22"/>
          <w:szCs w:val="22"/>
          <w:lang w:val="sr-Latn-CS"/>
        </w:rPr>
        <w:t>е-</w:t>
      </w:r>
      <w:r w:rsidR="008E0814">
        <w:rPr>
          <w:rFonts w:ascii="Arial" w:hAnsi="Arial" w:cs="Arial"/>
          <w:b/>
          <w:sz w:val="22"/>
          <w:szCs w:val="22"/>
          <w:lang w:val="sr-Latn-CS"/>
        </w:rPr>
        <w:t>mail</w:t>
      </w:r>
      <w:r w:rsidRPr="00236861">
        <w:rPr>
          <w:rFonts w:ascii="Arial" w:hAnsi="Arial" w:cs="Arial"/>
          <w:b/>
          <w:sz w:val="22"/>
          <w:szCs w:val="22"/>
          <w:lang w:val="ru-RU"/>
        </w:rPr>
        <w:t>:</w:t>
      </w:r>
      <w:r w:rsidRPr="00236861">
        <w:rPr>
          <w:rFonts w:ascii="Arial" w:hAnsi="Arial" w:cs="Arial"/>
          <w:sz w:val="22"/>
          <w:szCs w:val="22"/>
          <w:lang w:val="ru-RU"/>
        </w:rPr>
        <w:t xml:space="preserve"> </w:t>
      </w:r>
      <w:hyperlink r:id="rId16" w:history="1">
        <w:r w:rsidR="00BA0A1D" w:rsidRPr="00BA0A1D">
          <w:rPr>
            <w:rStyle w:val="Hyperlink"/>
            <w:rFonts w:ascii="Arial" w:hAnsi="Arial" w:cs="Arial"/>
          </w:rPr>
          <w:t>milan</w:t>
        </w:r>
        <w:r w:rsidR="00BA0A1D" w:rsidRPr="00236861">
          <w:rPr>
            <w:rStyle w:val="Hyperlink"/>
            <w:rFonts w:ascii="Arial" w:hAnsi="Arial" w:cs="Arial"/>
            <w:lang w:val="ru-RU"/>
          </w:rPr>
          <w:t>.</w:t>
        </w:r>
        <w:r w:rsidR="00BA0A1D" w:rsidRPr="00BA0A1D">
          <w:rPr>
            <w:rStyle w:val="Hyperlink"/>
            <w:rFonts w:ascii="Arial" w:hAnsi="Arial" w:cs="Arial"/>
          </w:rPr>
          <w:t>b</w:t>
        </w:r>
        <w:r w:rsidR="00BA0A1D" w:rsidRPr="00236861">
          <w:rPr>
            <w:rStyle w:val="Hyperlink"/>
            <w:rFonts w:ascii="Arial" w:hAnsi="Arial" w:cs="Arial"/>
            <w:lang w:val="ru-RU"/>
          </w:rPr>
          <w:t>.</w:t>
        </w:r>
        <w:r w:rsidR="00BA0A1D" w:rsidRPr="00BA0A1D">
          <w:rPr>
            <w:rStyle w:val="Hyperlink"/>
            <w:rFonts w:ascii="Arial" w:hAnsi="Arial" w:cs="Arial"/>
          </w:rPr>
          <w:t>ciric</w:t>
        </w:r>
        <w:r w:rsidR="00BA0A1D" w:rsidRPr="00236861">
          <w:rPr>
            <w:rStyle w:val="Hyperlink"/>
            <w:rFonts w:ascii="Arial" w:hAnsi="Arial" w:cs="Arial"/>
            <w:lang w:val="ru-RU"/>
          </w:rPr>
          <w:t>@</w:t>
        </w:r>
        <w:r w:rsidR="00BA0A1D" w:rsidRPr="00BA0A1D">
          <w:rPr>
            <w:rStyle w:val="Hyperlink"/>
            <w:rFonts w:ascii="Arial" w:hAnsi="Arial" w:cs="Arial"/>
          </w:rPr>
          <w:t>hip</w:t>
        </w:r>
        <w:r w:rsidR="00BA0A1D" w:rsidRPr="00236861">
          <w:rPr>
            <w:rStyle w:val="Hyperlink"/>
            <w:rFonts w:ascii="Arial" w:hAnsi="Arial" w:cs="Arial"/>
            <w:lang w:val="ru-RU"/>
          </w:rPr>
          <w:t>-</w:t>
        </w:r>
        <w:r w:rsidR="00BA0A1D" w:rsidRPr="00BA0A1D">
          <w:rPr>
            <w:rStyle w:val="Hyperlink"/>
            <w:rFonts w:ascii="Arial" w:hAnsi="Arial" w:cs="Arial"/>
          </w:rPr>
          <w:t>petrohemija</w:t>
        </w:r>
        <w:r w:rsidR="00BA0A1D" w:rsidRPr="00236861">
          <w:rPr>
            <w:rStyle w:val="Hyperlink"/>
            <w:rFonts w:ascii="Arial" w:hAnsi="Arial" w:cs="Arial"/>
            <w:lang w:val="ru-RU"/>
          </w:rPr>
          <w:t>.</w:t>
        </w:r>
        <w:r w:rsidR="00BA0A1D" w:rsidRPr="00BA0A1D">
          <w:rPr>
            <w:rStyle w:val="Hyperlink"/>
            <w:rFonts w:ascii="Arial" w:hAnsi="Arial" w:cs="Arial"/>
          </w:rPr>
          <w:t>rs</w:t>
        </w:r>
      </w:hyperlink>
    </w:p>
    <w:p w14:paraId="43C80BF6" w14:textId="77777777" w:rsidR="000455FB" w:rsidRPr="008B270E" w:rsidRDefault="000455FB" w:rsidP="001F5148">
      <w:pPr>
        <w:spacing w:before="120" w:after="120"/>
        <w:jc w:val="both"/>
        <w:rPr>
          <w:rFonts w:ascii="Arial" w:hAnsi="Arial" w:cs="Arial"/>
          <w:b/>
          <w:i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 xml:space="preserve">Објављивање овог </w:t>
      </w:r>
      <w:r w:rsidRPr="008B270E">
        <w:rPr>
          <w:rFonts w:ascii="Arial" w:hAnsi="Arial" w:cs="Arial"/>
          <w:b/>
          <w:i/>
          <w:sz w:val="22"/>
          <w:szCs w:val="22"/>
          <w:lang w:val="sr-Cyrl-RS"/>
        </w:rPr>
        <w:t>Позива</w:t>
      </w: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 xml:space="preserve"> не сме се тумачити као намера или обавеза oрганизатора да, директно или индиректно, закључ</w:t>
      </w:r>
      <w:r w:rsidRPr="008B270E">
        <w:rPr>
          <w:rFonts w:ascii="Arial" w:hAnsi="Arial" w:cs="Arial"/>
          <w:b/>
          <w:i/>
          <w:sz w:val="22"/>
          <w:szCs w:val="22"/>
          <w:lang w:val="ru-RU"/>
        </w:rPr>
        <w:t xml:space="preserve">и </w:t>
      </w: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 xml:space="preserve">уговор о купопродаји на основу информација из овог </w:t>
      </w:r>
      <w:r w:rsidRPr="008B270E">
        <w:rPr>
          <w:rFonts w:ascii="Arial" w:hAnsi="Arial" w:cs="Arial"/>
          <w:b/>
          <w:i/>
          <w:sz w:val="22"/>
          <w:szCs w:val="22"/>
          <w:lang w:val="sr-Cyrl-RS"/>
        </w:rPr>
        <w:t>позива за учешће на аукцији</w:t>
      </w: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>.</w:t>
      </w:r>
    </w:p>
    <w:p w14:paraId="6C7FB17C" w14:textId="77777777" w:rsidR="000455FB" w:rsidRPr="008B270E" w:rsidRDefault="000455FB" w:rsidP="001F5148">
      <w:pPr>
        <w:spacing w:before="120" w:after="120"/>
        <w:jc w:val="both"/>
        <w:rPr>
          <w:rFonts w:ascii="Arial" w:hAnsi="Arial" w:cs="Arial"/>
          <w:b/>
          <w:i/>
          <w:sz w:val="22"/>
          <w:szCs w:val="22"/>
          <w:lang w:val="ru-RU"/>
        </w:rPr>
      </w:pP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>Наведена аукција се одржава у складу са захтевима интерних нормативних аката Организатора</w:t>
      </w:r>
      <w:r w:rsidRPr="008B270E">
        <w:rPr>
          <w:rFonts w:ascii="Arial" w:hAnsi="Arial" w:cs="Arial"/>
          <w:b/>
          <w:i/>
          <w:sz w:val="22"/>
          <w:szCs w:val="22"/>
          <w:lang w:val="ru-RU"/>
        </w:rPr>
        <w:t>.</w:t>
      </w:r>
    </w:p>
    <w:p w14:paraId="12E0BDCB" w14:textId="77777777" w:rsidR="006A7667" w:rsidRPr="006A7667" w:rsidRDefault="000455FB" w:rsidP="006A7667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6A7667">
        <w:rPr>
          <w:rFonts w:ascii="Arial" w:hAnsi="Arial" w:cs="Arial"/>
          <w:b/>
          <w:i/>
          <w:sz w:val="22"/>
          <w:szCs w:val="22"/>
          <w:lang w:val="sr-Latn-CS"/>
        </w:rPr>
        <w:t xml:space="preserve">Организатор аукције задржава право продужења рока предаје </w:t>
      </w:r>
      <w:r w:rsidR="00D1381F" w:rsidRPr="006A7667">
        <w:rPr>
          <w:rFonts w:ascii="Arial" w:hAnsi="Arial" w:cs="Arial"/>
          <w:b/>
          <w:i/>
          <w:sz w:val="22"/>
          <w:szCs w:val="22"/>
          <w:lang w:val="sr-Cyrl-RS"/>
        </w:rPr>
        <w:t xml:space="preserve">Пријава за учешће на аукцији и </w:t>
      </w:r>
      <w:r w:rsidRPr="006A7667">
        <w:rPr>
          <w:rFonts w:ascii="Arial" w:hAnsi="Arial" w:cs="Arial"/>
          <w:b/>
          <w:i/>
          <w:sz w:val="22"/>
          <w:szCs w:val="22"/>
          <w:lang w:val="sr-Latn-CS"/>
        </w:rPr>
        <w:t>понуда са ценама у било ком моменту</w:t>
      </w:r>
      <w:r w:rsidR="002471A9" w:rsidRPr="006A7667">
        <w:rPr>
          <w:rFonts w:ascii="Arial" w:hAnsi="Arial" w:cs="Arial"/>
          <w:b/>
          <w:i/>
          <w:sz w:val="22"/>
          <w:szCs w:val="22"/>
          <w:lang w:val="sr-Latn-CS"/>
        </w:rPr>
        <w:t xml:space="preserve"> до истека </w:t>
      </w:r>
      <w:r w:rsidR="002471A9" w:rsidRPr="006A7667">
        <w:rPr>
          <w:rFonts w:ascii="Arial" w:hAnsi="Arial" w:cs="Arial"/>
          <w:b/>
          <w:i/>
          <w:sz w:val="22"/>
          <w:szCs w:val="22"/>
          <w:lang w:val="sr-Cyrl-RS"/>
        </w:rPr>
        <w:t>рока наведеног у тачки бр.7. „Информативна карта аукције“</w:t>
      </w:r>
      <w:r w:rsidR="00D1381F" w:rsidRPr="006A7667">
        <w:rPr>
          <w:rFonts w:ascii="Arial" w:hAnsi="Arial" w:cs="Arial"/>
          <w:b/>
          <w:i/>
          <w:sz w:val="22"/>
          <w:szCs w:val="22"/>
          <w:lang w:val="sr-Cyrl-RS"/>
        </w:rPr>
        <w:t xml:space="preserve"> овог Позива</w:t>
      </w:r>
      <w:r w:rsidRPr="006A7667">
        <w:rPr>
          <w:rFonts w:ascii="Arial" w:hAnsi="Arial" w:cs="Arial"/>
          <w:b/>
          <w:i/>
          <w:sz w:val="22"/>
          <w:szCs w:val="22"/>
          <w:lang w:val="sr-Latn-CS"/>
        </w:rPr>
        <w:t>. Обавештење о евентуалним променама биће објављено на wе</w:t>
      </w:r>
      <w:r w:rsidRPr="006A7667">
        <w:rPr>
          <w:rFonts w:ascii="Arial" w:hAnsi="Arial" w:cs="Arial"/>
          <w:b/>
          <w:i/>
          <w:sz w:val="22"/>
          <w:szCs w:val="22"/>
          <w:lang w:val="sr-Latn-RS"/>
        </w:rPr>
        <w:t>b</w:t>
      </w:r>
      <w:r w:rsidRPr="006A7667">
        <w:rPr>
          <w:rFonts w:ascii="Arial" w:hAnsi="Arial" w:cs="Arial"/>
          <w:b/>
          <w:i/>
          <w:sz w:val="22"/>
          <w:szCs w:val="22"/>
          <w:lang w:val="sr-Latn-CS"/>
        </w:rPr>
        <w:t xml:space="preserve"> сајту Организатора аукције</w:t>
      </w:r>
      <w:r w:rsidR="001F5148" w:rsidRPr="006A7667">
        <w:rPr>
          <w:rFonts w:ascii="Arial" w:hAnsi="Arial" w:cs="Arial"/>
          <w:i/>
          <w:sz w:val="22"/>
          <w:szCs w:val="22"/>
          <w:lang w:val="sr-Cyrl-RS"/>
        </w:rPr>
        <w:t xml:space="preserve"> </w:t>
      </w:r>
      <w:r w:rsidR="006A7667" w:rsidRPr="006A7667">
        <w:rPr>
          <w:rFonts w:ascii="Arial" w:hAnsi="Arial" w:cs="Arial"/>
          <w:color w:val="0000FF"/>
          <w:sz w:val="22"/>
          <w:szCs w:val="22"/>
          <w:lang w:val="sr-Latn-RS"/>
        </w:rPr>
        <w:t>www.</w:t>
      </w:r>
      <w:hyperlink r:id="rId17" w:history="1">
        <w:r w:rsidR="006A7667" w:rsidRPr="006A7667">
          <w:rPr>
            <w:rStyle w:val="Hyperlink"/>
            <w:u w:val="none"/>
          </w:rPr>
          <w:t>hip</w:t>
        </w:r>
        <w:r w:rsidR="006A7667" w:rsidRPr="006A7667">
          <w:rPr>
            <w:rStyle w:val="Hyperlink"/>
            <w:u w:val="none"/>
            <w:lang w:val="sr-Latn-CS"/>
          </w:rPr>
          <w:t>-</w:t>
        </w:r>
        <w:r w:rsidR="006A7667" w:rsidRPr="006A7667">
          <w:rPr>
            <w:rStyle w:val="Hyperlink"/>
            <w:u w:val="none"/>
          </w:rPr>
          <w:t>petrohemija</w:t>
        </w:r>
        <w:r w:rsidR="006A7667" w:rsidRPr="006A7667">
          <w:rPr>
            <w:rStyle w:val="Hyperlink"/>
            <w:u w:val="none"/>
            <w:lang w:val="sr-Latn-CS"/>
          </w:rPr>
          <w:t>.</w:t>
        </w:r>
        <w:r w:rsidR="006A7667" w:rsidRPr="006A7667">
          <w:rPr>
            <w:rStyle w:val="Hyperlink"/>
            <w:u w:val="none"/>
          </w:rPr>
          <w:t>com</w:t>
        </w:r>
      </w:hyperlink>
      <w:r w:rsidR="006A7667" w:rsidRPr="006A7667">
        <w:rPr>
          <w:rStyle w:val="Hyperlink"/>
          <w:u w:val="none"/>
          <w:lang w:val="sr-Latn-RS"/>
        </w:rPr>
        <w:t>/Nabavka/Aukcije</w:t>
      </w:r>
    </w:p>
    <w:p w14:paraId="79C8D489" w14:textId="135DDC7F" w:rsidR="002A5586" w:rsidRPr="00BA0A1D" w:rsidRDefault="002A5586" w:rsidP="001F5148">
      <w:pPr>
        <w:pStyle w:val="EmailStyle31"/>
        <w:keepNext w:val="0"/>
        <w:widowControl w:val="0"/>
        <w:spacing w:before="120" w:after="120"/>
        <w:jc w:val="both"/>
        <w:rPr>
          <w:rFonts w:ascii="Arial" w:hAnsi="Arial" w:cs="Arial"/>
          <w:i/>
          <w:spacing w:val="6"/>
          <w:sz w:val="22"/>
          <w:szCs w:val="22"/>
          <w:lang w:val="sr-Latn-RS"/>
        </w:rPr>
      </w:pPr>
    </w:p>
    <w:p w14:paraId="288E7A97" w14:textId="77777777" w:rsidR="00AB672B" w:rsidRPr="0024476F" w:rsidRDefault="00AB672B">
      <w:pPr>
        <w:rPr>
          <w:rFonts w:ascii="Arial" w:hAnsi="Arial" w:cs="Arial"/>
          <w:b/>
          <w:bCs/>
          <w:i/>
          <w:sz w:val="22"/>
          <w:szCs w:val="22"/>
          <w:lang w:val="sr-Latn-CS"/>
        </w:rPr>
      </w:pPr>
      <w:r w:rsidRPr="0024476F">
        <w:rPr>
          <w:rFonts w:ascii="Arial" w:hAnsi="Arial" w:cs="Arial"/>
          <w:b/>
          <w:bCs/>
          <w:i/>
          <w:sz w:val="22"/>
          <w:szCs w:val="22"/>
          <w:lang w:val="sr-Latn-CS"/>
        </w:rPr>
        <w:br w:type="page"/>
      </w:r>
    </w:p>
    <w:p w14:paraId="7D01BF34" w14:textId="77777777" w:rsidR="000455FB" w:rsidRPr="0024476F" w:rsidRDefault="000455FB" w:rsidP="00F5526F">
      <w:pPr>
        <w:spacing w:before="120" w:after="120"/>
        <w:rPr>
          <w:rFonts w:ascii="Arial" w:hAnsi="Arial" w:cs="Arial"/>
          <w:b/>
          <w:bCs/>
          <w:i/>
          <w:sz w:val="22"/>
          <w:szCs w:val="22"/>
          <w:lang w:val="sr-Latn-CS"/>
        </w:rPr>
      </w:pPr>
    </w:p>
    <w:p w14:paraId="4711319D" w14:textId="77777777" w:rsidR="00567AB4" w:rsidRPr="00D24225" w:rsidRDefault="00196F92" w:rsidP="00CE2EC2">
      <w:pPr>
        <w:spacing w:before="120" w:after="120"/>
        <w:jc w:val="center"/>
        <w:rPr>
          <w:rFonts w:ascii="Arial" w:hAnsi="Arial" w:cs="Arial"/>
          <w:sz w:val="22"/>
          <w:szCs w:val="22"/>
          <w:lang w:val="sr-Latn-CS"/>
        </w:rPr>
      </w:pPr>
      <w:r w:rsidRPr="00D24225">
        <w:rPr>
          <w:rFonts w:ascii="Arial" w:hAnsi="Arial" w:cs="Arial"/>
          <w:sz w:val="22"/>
          <w:szCs w:val="22"/>
          <w:lang w:val="sr-Cyrl-RS"/>
        </w:rPr>
        <w:t>С</w:t>
      </w:r>
      <w:r w:rsidRPr="00D24225">
        <w:rPr>
          <w:rFonts w:ascii="Arial" w:hAnsi="Arial" w:cs="Arial"/>
          <w:sz w:val="22"/>
          <w:szCs w:val="22"/>
          <w:lang w:val="sr-Latn-CS"/>
        </w:rPr>
        <w:t>адржај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648"/>
        <w:gridCol w:w="7920"/>
        <w:gridCol w:w="1008"/>
      </w:tblGrid>
      <w:tr w:rsidR="00D24225" w:rsidRPr="00D24225" w14:paraId="5C0C82DB" w14:textId="77777777" w:rsidTr="00F91045">
        <w:tc>
          <w:tcPr>
            <w:tcW w:w="648" w:type="dxa"/>
          </w:tcPr>
          <w:p w14:paraId="79A93A75" w14:textId="42447A47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062BB34A" w14:textId="77777777" w:rsidR="00B45692" w:rsidRDefault="00B45692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  <w:p w14:paraId="71CE7464" w14:textId="77777777" w:rsidR="006D24E8" w:rsidRDefault="00B45692" w:rsidP="006D24E8">
            <w:pPr>
              <w:pStyle w:val="ListParagraph"/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>Опис предмета аукције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>2</w:t>
            </w:r>
          </w:p>
          <w:p w14:paraId="5D3926AC" w14:textId="3376DB79" w:rsidR="00B45692" w:rsidRDefault="00B45692" w:rsidP="006D24E8">
            <w:pPr>
              <w:pStyle w:val="ListParagraph"/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</w:t>
            </w: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</w:p>
          <w:p w14:paraId="551A8803" w14:textId="7BDC7A58" w:rsidR="00567AB4" w:rsidRPr="00B45692" w:rsidRDefault="00196F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>О</w:t>
            </w:r>
            <w:r w:rsidRPr="00B45692">
              <w:rPr>
                <w:rFonts w:ascii="Arial" w:hAnsi="Arial" w:cs="Arial"/>
                <w:sz w:val="22"/>
                <w:szCs w:val="22"/>
                <w:lang w:val="sr-Latn-CS"/>
              </w:rPr>
              <w:t>пште информације</w:t>
            </w:r>
            <w:r w:rsidR="00B45692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 w:rsidR="00B45692">
              <w:rPr>
                <w:rFonts w:ascii="Arial" w:hAnsi="Arial" w:cs="Arial"/>
                <w:sz w:val="22"/>
                <w:szCs w:val="22"/>
                <w:lang w:val="sr-Cyrl-RS"/>
              </w:rPr>
              <w:t>5</w:t>
            </w:r>
          </w:p>
          <w:p w14:paraId="1EA0F67A" w14:textId="544E6E64" w:rsid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>Опште одредбе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     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>5</w:t>
            </w:r>
          </w:p>
          <w:p w14:paraId="0CC637DF" w14:textId="3FCCEA28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>П</w:t>
            </w:r>
            <w:r w:rsidRPr="00B45692">
              <w:rPr>
                <w:rFonts w:ascii="Arial" w:hAnsi="Arial" w:cs="Arial"/>
                <w:sz w:val="22"/>
                <w:szCs w:val="22"/>
                <w:lang w:val="sr-Latn-CS"/>
              </w:rPr>
              <w:t xml:space="preserve">рипрема и подношење </w:t>
            </w: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пријаве </w:t>
            </w:r>
            <w:r w:rsidRPr="00B45692">
              <w:rPr>
                <w:rFonts w:ascii="Arial" w:hAnsi="Arial" w:cs="Arial"/>
                <w:sz w:val="22"/>
                <w:szCs w:val="22"/>
                <w:lang w:val="sr-Latn-CS"/>
              </w:rPr>
              <w:t xml:space="preserve">за </w:t>
            </w:r>
            <w:r w:rsidRPr="00B45692">
              <w:rPr>
                <w:rFonts w:ascii="Arial" w:hAnsi="Arial" w:cs="Arial"/>
                <w:sz w:val="22"/>
                <w:szCs w:val="22"/>
              </w:rPr>
              <w:t xml:space="preserve">учешће на аукцији </w:t>
            </w:r>
            <w:r w:rsidRPr="00B45692">
              <w:rPr>
                <w:rFonts w:ascii="Arial" w:hAnsi="Arial" w:cs="Arial"/>
                <w:sz w:val="22"/>
                <w:szCs w:val="22"/>
                <w:lang w:val="sr-Latn-CS"/>
              </w:rPr>
              <w:t>и понуде цене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 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                      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sr-Cyrl-RS"/>
              </w:rPr>
              <w:t>5</w:t>
            </w:r>
          </w:p>
          <w:p w14:paraId="7A223F94" w14:textId="5447B829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>З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>ахтеви који се односе на учеснике у аукцији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</w:t>
            </w:r>
            <w:r w:rsidR="002C46B1">
              <w:rPr>
                <w:rFonts w:ascii="Arial" w:hAnsi="Arial" w:cs="Arial"/>
                <w:sz w:val="22"/>
                <w:szCs w:val="22"/>
                <w:lang w:val="sr-Cyrl-RS"/>
              </w:rPr>
              <w:t>7</w:t>
            </w:r>
          </w:p>
          <w:p w14:paraId="231DC48C" w14:textId="470D851B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>П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>оступак одржавања аукције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</w:t>
            </w:r>
            <w:r w:rsidR="00474716">
              <w:rPr>
                <w:rFonts w:ascii="Arial" w:hAnsi="Arial" w:cs="Arial"/>
                <w:sz w:val="22"/>
                <w:szCs w:val="22"/>
                <w:lang w:val="sr-Cyrl-RS"/>
              </w:rPr>
              <w:t>7</w:t>
            </w:r>
          </w:p>
          <w:p w14:paraId="4B5CE7D8" w14:textId="2788FBDF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B45692">
              <w:rPr>
                <w:rFonts w:ascii="Arial" w:hAnsi="Arial" w:cs="Arial"/>
                <w:sz w:val="22"/>
                <w:szCs w:val="22"/>
                <w:lang w:val="sr-Cyrl-RS"/>
              </w:rPr>
              <w:t xml:space="preserve">Обавезни услови за </w:t>
            </w:r>
            <w:r w:rsidRPr="00B45692">
              <w:rPr>
                <w:rFonts w:ascii="Arial" w:hAnsi="Arial" w:cs="Arial"/>
                <w:sz w:val="22"/>
                <w:szCs w:val="22"/>
                <w:lang w:val="sr-Cyrl-RS" w:eastAsia="en-US"/>
              </w:rPr>
              <w:t>подносиоца Пријаве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</w:t>
            </w:r>
            <w:r w:rsidR="00474716">
              <w:rPr>
                <w:rFonts w:ascii="Arial" w:hAnsi="Arial" w:cs="Arial"/>
                <w:sz w:val="22"/>
                <w:szCs w:val="22"/>
                <w:lang w:val="sr-Cyrl-RS"/>
              </w:rPr>
              <w:t>8</w:t>
            </w:r>
          </w:p>
          <w:p w14:paraId="5CECBB0E" w14:textId="790F765D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sr-Cyrl-RS"/>
              </w:rPr>
              <w:t>И</w:t>
            </w:r>
            <w:r w:rsidRPr="008B270E">
              <w:rPr>
                <w:rFonts w:ascii="Arial" w:hAnsi="Arial" w:cs="Arial"/>
                <w:sz w:val="22"/>
                <w:szCs w:val="22"/>
                <w:lang w:val="sr-Latn-CS"/>
              </w:rPr>
              <w:t>нформативна карта аукције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</w:t>
            </w:r>
            <w:r w:rsidR="00474716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9</w:t>
            </w:r>
          </w:p>
          <w:p w14:paraId="6C34A651" w14:textId="75834B8C" w:rsidR="00B45692" w:rsidRPr="00B45692" w:rsidRDefault="00B45692" w:rsidP="00B45692">
            <w:pPr>
              <w:pStyle w:val="ListParagraph"/>
              <w:numPr>
                <w:ilvl w:val="0"/>
                <w:numId w:val="36"/>
              </w:num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sr-Cyrl-RS"/>
              </w:rPr>
              <w:t>Ф</w:t>
            </w:r>
            <w:r w:rsidRPr="008B270E">
              <w:rPr>
                <w:rFonts w:ascii="Arial" w:hAnsi="Arial" w:cs="Arial"/>
                <w:sz w:val="22"/>
                <w:szCs w:val="22"/>
                <w:lang w:val="sr-Latn-CS"/>
              </w:rPr>
              <w:t>ормулари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      </w:t>
            </w:r>
            <w:r w:rsidR="006D24E8">
              <w:rPr>
                <w:rFonts w:ascii="Arial" w:hAnsi="Arial" w:cs="Arial"/>
                <w:sz w:val="22"/>
                <w:szCs w:val="22"/>
                <w:lang w:val="sr-Cyrl-RS"/>
              </w:rPr>
              <w:t xml:space="preserve">                                                                                    1</w:t>
            </w:r>
            <w:r w:rsidR="00474716">
              <w:rPr>
                <w:rFonts w:ascii="Arial" w:hAnsi="Arial" w:cs="Arial"/>
                <w:sz w:val="22"/>
                <w:szCs w:val="22"/>
                <w:lang w:val="sr-Cyrl-RS"/>
              </w:rPr>
              <w:t>0</w:t>
            </w:r>
            <w:r>
              <w:rPr>
                <w:rFonts w:ascii="Arial" w:hAnsi="Arial" w:cs="Arial"/>
                <w:sz w:val="22"/>
                <w:szCs w:val="22"/>
                <w:lang w:val="sr-Latn-CS"/>
              </w:rPr>
              <w:t xml:space="preserve">         </w:t>
            </w:r>
          </w:p>
        </w:tc>
        <w:tc>
          <w:tcPr>
            <w:tcW w:w="1008" w:type="dxa"/>
            <w:vAlign w:val="bottom"/>
          </w:tcPr>
          <w:p w14:paraId="3ADD6F88" w14:textId="56919CFF" w:rsidR="00567AB4" w:rsidRPr="002663D7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D24225" w:rsidRPr="00D24225" w14:paraId="33AFE90C" w14:textId="77777777" w:rsidTr="00F91045">
        <w:tc>
          <w:tcPr>
            <w:tcW w:w="648" w:type="dxa"/>
          </w:tcPr>
          <w:p w14:paraId="6704EC37" w14:textId="3139B6AF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42E6DFF5" w14:textId="1EF1B7F7" w:rsidR="00567AB4" w:rsidRPr="00D24225" w:rsidRDefault="00567AB4" w:rsidP="001B4620">
            <w:pPr>
              <w:spacing w:before="120" w:after="120"/>
              <w:rPr>
                <w:rFonts w:ascii="Arial" w:hAnsi="Arial" w:cs="Arial"/>
                <w:strike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2E2A9C03" w14:textId="4510D149" w:rsidR="00567AB4" w:rsidRPr="002663D7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D24225" w:rsidRPr="00D24225" w14:paraId="07B6D0A6" w14:textId="77777777" w:rsidTr="00F91045">
        <w:tc>
          <w:tcPr>
            <w:tcW w:w="648" w:type="dxa"/>
          </w:tcPr>
          <w:p w14:paraId="7E8C2F8C" w14:textId="51AEB717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630904EB" w14:textId="30CA5139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6C0E9D56" w14:textId="0E223743" w:rsidR="00567AB4" w:rsidRPr="002663D7" w:rsidRDefault="00567AB4" w:rsidP="00B45692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D24225" w:rsidRPr="00D24225" w14:paraId="61F517DE" w14:textId="77777777" w:rsidTr="00F91045">
        <w:tc>
          <w:tcPr>
            <w:tcW w:w="648" w:type="dxa"/>
          </w:tcPr>
          <w:p w14:paraId="0B6F3312" w14:textId="0711727D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4406E6F2" w14:textId="5EC5AAFE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57D6AE99" w14:textId="36B2DE93" w:rsidR="00567AB4" w:rsidRPr="002663D7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D24225" w:rsidRPr="00D24225" w14:paraId="5296A120" w14:textId="77777777" w:rsidTr="00F91045">
        <w:tc>
          <w:tcPr>
            <w:tcW w:w="648" w:type="dxa"/>
          </w:tcPr>
          <w:p w14:paraId="12A19C42" w14:textId="1E81EED8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5CF44613" w14:textId="2570B06B" w:rsidR="00567AB4" w:rsidRPr="00D24225" w:rsidRDefault="00567AB4" w:rsidP="001B4620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2231264A" w14:textId="4361EB05" w:rsidR="00567AB4" w:rsidRPr="00173766" w:rsidRDefault="00567AB4" w:rsidP="001B4620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8B270E" w:rsidRPr="008B270E" w14:paraId="059BE3BA" w14:textId="77777777" w:rsidTr="00F91045">
        <w:tc>
          <w:tcPr>
            <w:tcW w:w="648" w:type="dxa"/>
          </w:tcPr>
          <w:p w14:paraId="77B023F6" w14:textId="1DC4A11B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3B607E51" w14:textId="270B9BC2" w:rsidR="00BA326B" w:rsidRPr="00B45692" w:rsidRDefault="00BA326B" w:rsidP="00B45692">
            <w:pPr>
              <w:spacing w:before="240" w:after="120"/>
              <w:rPr>
                <w:rFonts w:ascii="Arial" w:hAnsi="Arial" w:cs="Arial"/>
                <w:strike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7FDABD44" w14:textId="79B487A4" w:rsidR="00BA326B" w:rsidRPr="008B270E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8B270E" w:rsidRPr="008B270E" w14:paraId="452462D9" w14:textId="77777777" w:rsidTr="00F91045">
        <w:tc>
          <w:tcPr>
            <w:tcW w:w="648" w:type="dxa"/>
          </w:tcPr>
          <w:p w14:paraId="487BFA29" w14:textId="18337242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5738DB72" w14:textId="79FB174F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3B479B7A" w14:textId="1B654C79" w:rsidR="00BA326B" w:rsidRPr="008B270E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8B270E" w:rsidRPr="008B270E" w14:paraId="5C3B80C4" w14:textId="77777777" w:rsidTr="00F91045">
        <w:tc>
          <w:tcPr>
            <w:tcW w:w="648" w:type="dxa"/>
          </w:tcPr>
          <w:p w14:paraId="1FF0FC45" w14:textId="5ACF1CD2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7B0AA9F2" w14:textId="656549FA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6326A2AC" w14:textId="08B31F94" w:rsidR="00BA326B" w:rsidRPr="00173766" w:rsidRDefault="00BA326B" w:rsidP="00D7258F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sr-Cyrl-RS"/>
              </w:rPr>
            </w:pPr>
          </w:p>
        </w:tc>
      </w:tr>
      <w:tr w:rsidR="008B270E" w:rsidRPr="008B270E" w14:paraId="5105CB10" w14:textId="77777777" w:rsidTr="00F91045">
        <w:tc>
          <w:tcPr>
            <w:tcW w:w="648" w:type="dxa"/>
          </w:tcPr>
          <w:p w14:paraId="71C7C8B3" w14:textId="77777777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186B71A4" w14:textId="77777777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6CF368BB" w14:textId="77777777" w:rsidR="00BA326B" w:rsidRPr="008B270E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8B270E" w:rsidRPr="008B270E" w14:paraId="30B7D08D" w14:textId="77777777" w:rsidTr="00F91045">
        <w:tc>
          <w:tcPr>
            <w:tcW w:w="648" w:type="dxa"/>
          </w:tcPr>
          <w:p w14:paraId="664C0BD6" w14:textId="77777777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7920" w:type="dxa"/>
          </w:tcPr>
          <w:p w14:paraId="0E6F0795" w14:textId="77777777" w:rsidR="00BA326B" w:rsidRPr="008B270E" w:rsidRDefault="00BA326B" w:rsidP="00BA326B">
            <w:pPr>
              <w:spacing w:before="120" w:after="120"/>
              <w:rPr>
                <w:rFonts w:ascii="Arial" w:hAnsi="Arial" w:cs="Arial"/>
                <w:sz w:val="22"/>
                <w:szCs w:val="22"/>
                <w:lang w:val="sr-Latn-CS"/>
              </w:rPr>
            </w:pPr>
          </w:p>
        </w:tc>
        <w:tc>
          <w:tcPr>
            <w:tcW w:w="1008" w:type="dxa"/>
            <w:vAlign w:val="bottom"/>
          </w:tcPr>
          <w:p w14:paraId="548295C0" w14:textId="77777777" w:rsidR="00BA326B" w:rsidRPr="008B270E" w:rsidRDefault="00BA326B" w:rsidP="00BA326B">
            <w:pPr>
              <w:spacing w:before="120" w:after="120"/>
              <w:jc w:val="righ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16C876FC" w14:textId="77777777" w:rsidR="00567AB4" w:rsidRPr="008B270E" w:rsidRDefault="00567AB4" w:rsidP="00567AB4">
      <w:pPr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br w:type="page"/>
      </w:r>
    </w:p>
    <w:p w14:paraId="23895925" w14:textId="77777777" w:rsidR="00567AB4" w:rsidRDefault="00F11068" w:rsidP="00A772CF">
      <w:pPr>
        <w:numPr>
          <w:ilvl w:val="0"/>
          <w:numId w:val="4"/>
        </w:numPr>
        <w:spacing w:before="120" w:after="120"/>
        <w:ind w:left="357" w:hanging="357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>О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>пште информације</w:t>
      </w:r>
    </w:p>
    <w:p w14:paraId="672DB1BD" w14:textId="77777777" w:rsidR="00A772CF" w:rsidRPr="0024476F" w:rsidRDefault="00A772CF" w:rsidP="00A772CF">
      <w:pPr>
        <w:spacing w:before="120" w:after="120"/>
        <w:ind w:left="357"/>
        <w:rPr>
          <w:rFonts w:ascii="Arial" w:hAnsi="Arial" w:cs="Arial"/>
          <w:b/>
          <w:sz w:val="22"/>
          <w:szCs w:val="22"/>
          <w:lang w:val="en-US"/>
        </w:rPr>
      </w:pPr>
    </w:p>
    <w:p w14:paraId="5F087C92" w14:textId="2EC1649B" w:rsidR="00567AB4" w:rsidRPr="008B270E" w:rsidRDefault="00567AB4" w:rsidP="00BE7C90">
      <w:pPr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pacing w:val="6"/>
          <w:sz w:val="22"/>
          <w:szCs w:val="22"/>
          <w:lang w:val="sr-Latn-CS"/>
        </w:rPr>
        <w:t>Организатор</w:t>
      </w:r>
      <w:r w:rsidRPr="008B270E">
        <w:rPr>
          <w:rFonts w:ascii="Arial" w:hAnsi="Arial" w:cs="Arial"/>
          <w:spacing w:val="6"/>
          <w:sz w:val="22"/>
          <w:szCs w:val="22"/>
          <w:lang w:val="ru-RU"/>
        </w:rPr>
        <w:t xml:space="preserve"> аукције</w:t>
      </w:r>
      <w:r w:rsidR="002471A9" w:rsidRPr="008B270E">
        <w:rPr>
          <w:rFonts w:ascii="Arial" w:hAnsi="Arial" w:cs="Arial"/>
          <w:spacing w:val="6"/>
          <w:sz w:val="22"/>
          <w:szCs w:val="22"/>
          <w:lang w:val="sr-Latn-CS"/>
        </w:rPr>
        <w:t xml:space="preserve"> 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организује аукцију за </w:t>
      </w:r>
      <w:r w:rsidR="00BE7C90" w:rsidRPr="00BE7C90">
        <w:rPr>
          <w:rFonts w:ascii="Arial" w:hAnsi="Arial" w:cs="Arial"/>
          <w:sz w:val="22"/>
          <w:szCs w:val="22"/>
          <w:lang w:val="sr-Latn-CS"/>
        </w:rPr>
        <w:t xml:space="preserve">продају </w:t>
      </w:r>
      <w:r w:rsidR="00474716">
        <w:rPr>
          <w:rFonts w:ascii="Arial" w:hAnsi="Arial" w:cs="Arial"/>
          <w:sz w:val="22"/>
          <w:szCs w:val="22"/>
          <w:lang w:val="sr-Cyrl-RS"/>
        </w:rPr>
        <w:t>секундарних сировина у 1 лоту</w:t>
      </w:r>
      <w:r w:rsidR="0024476F" w:rsidRPr="006D53C1">
        <w:rPr>
          <w:rFonts w:ascii="Arial" w:hAnsi="Arial" w:cs="Arial"/>
          <w:sz w:val="22"/>
          <w:szCs w:val="22"/>
          <w:lang w:val="sr-Latn-CS"/>
        </w:rPr>
        <w:t>,</w:t>
      </w:r>
      <w:r w:rsidR="0024476F">
        <w:rPr>
          <w:rFonts w:ascii="Arial" w:hAnsi="Arial" w:cs="Arial"/>
          <w:b/>
          <w:sz w:val="22"/>
          <w:szCs w:val="22"/>
          <w:lang w:val="sr-Latn-CS"/>
        </w:rPr>
        <w:t xml:space="preserve"> </w:t>
      </w:r>
      <w:r w:rsidRPr="008B270E">
        <w:rPr>
          <w:rFonts w:ascii="Arial" w:hAnsi="Arial" w:cs="Arial"/>
          <w:sz w:val="22"/>
          <w:szCs w:val="22"/>
          <w:shd w:val="clear" w:color="auto" w:fill="FFFFFF"/>
          <w:lang w:val="sr-Latn-CS"/>
        </w:rPr>
        <w:t>у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складу са процедурама, условима и одредбама </w:t>
      </w:r>
      <w:r w:rsidR="00957375" w:rsidRPr="008B270E">
        <w:rPr>
          <w:rFonts w:ascii="Arial" w:hAnsi="Arial" w:cs="Arial"/>
          <w:sz w:val="22"/>
          <w:szCs w:val="22"/>
          <w:lang w:val="sr-Cyrl-RS"/>
        </w:rPr>
        <w:t>овог Позива за учешће на аукцији (у даљем тексту: Позив)</w:t>
      </w:r>
    </w:p>
    <w:p w14:paraId="639FCFDE" w14:textId="21BAB299" w:rsidR="00E445A9" w:rsidRPr="00D24225" w:rsidRDefault="00E445A9" w:rsidP="00CE2EC2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  <w:r w:rsidRPr="008B270E">
        <w:rPr>
          <w:rFonts w:ascii="Arial" w:hAnsi="Arial" w:cs="Arial"/>
          <w:sz w:val="22"/>
          <w:szCs w:val="22"/>
          <w:lang w:val="sr-Latn-CS" w:eastAsia="en-US"/>
        </w:rPr>
        <w:t>На аукцији могу да учествују правна</w:t>
      </w:r>
      <w:r w:rsidR="002730B1">
        <w:rPr>
          <w:rFonts w:ascii="Arial" w:hAnsi="Arial" w:cs="Arial"/>
          <w:sz w:val="22"/>
          <w:szCs w:val="22"/>
          <w:lang w:val="sr-Latn-CS" w:eastAsia="en-US"/>
        </w:rPr>
        <w:t xml:space="preserve"> лица</w:t>
      </w:r>
      <w:r w:rsidR="0030160A">
        <w:rPr>
          <w:rFonts w:ascii="Arial" w:hAnsi="Arial" w:cs="Arial"/>
          <w:sz w:val="22"/>
          <w:szCs w:val="22"/>
          <w:lang w:val="sr-Cyrl-RS" w:eastAsia="en-US"/>
        </w:rPr>
        <w:t xml:space="preserve"> </w:t>
      </w:r>
      <w:r w:rsidR="000455FB" w:rsidRPr="008B270E">
        <w:rPr>
          <w:rFonts w:ascii="Arial" w:hAnsi="Arial" w:cs="Arial"/>
          <w:sz w:val="22"/>
          <w:szCs w:val="22"/>
          <w:lang w:val="sr-Latn-CS" w:eastAsia="en-US"/>
        </w:rPr>
        <w:t>независно од правне форме,</w:t>
      </w:r>
      <w:r w:rsidR="00AD1E19" w:rsidRPr="00AD1E19">
        <w:rPr>
          <w:rFonts w:ascii="Arial" w:hAnsi="Arial" w:cs="Arial"/>
          <w:sz w:val="22"/>
          <w:szCs w:val="22"/>
          <w:lang w:val="sr-Cyrl-RS" w:eastAsia="en-US"/>
        </w:rPr>
        <w:t>физичка лица</w:t>
      </w:r>
      <w:r w:rsidR="000455FB" w:rsidRPr="001F5148">
        <w:rPr>
          <w:rFonts w:ascii="Arial" w:hAnsi="Arial" w:cs="Arial"/>
          <w:i/>
          <w:color w:val="FF0000"/>
          <w:sz w:val="22"/>
          <w:szCs w:val="22"/>
          <w:lang w:val="sr-Latn-CS" w:eastAsia="en-US"/>
        </w:rPr>
        <w:t xml:space="preserve"> </w:t>
      </w:r>
      <w:r w:rsidR="00957375" w:rsidRPr="001F5148">
        <w:rPr>
          <w:rFonts w:ascii="Arial" w:hAnsi="Arial" w:cs="Arial"/>
          <w:i/>
          <w:color w:val="FF0000"/>
          <w:sz w:val="22"/>
          <w:szCs w:val="22"/>
          <w:lang w:val="sr-Latn-CS" w:eastAsia="en-US"/>
        </w:rPr>
        <w:t xml:space="preserve"> </w:t>
      </w:r>
      <w:r w:rsidR="000455FB" w:rsidRPr="008B270E">
        <w:rPr>
          <w:rFonts w:ascii="Arial" w:hAnsi="Arial" w:cs="Arial"/>
          <w:sz w:val="22"/>
          <w:szCs w:val="22"/>
          <w:lang w:val="sr-Latn-CS" w:eastAsia="en-US"/>
        </w:rPr>
        <w:t>и</w:t>
      </w:r>
      <w:r w:rsidRPr="008B270E">
        <w:rPr>
          <w:rFonts w:ascii="Arial" w:hAnsi="Arial" w:cs="Arial"/>
          <w:sz w:val="22"/>
          <w:szCs w:val="22"/>
          <w:lang w:val="sr-Latn-CS" w:eastAsia="en-US"/>
        </w:rPr>
        <w:t xml:space="preserve"> предузетници</w:t>
      </w:r>
      <w:r w:rsidR="000455FB" w:rsidRPr="008B270E">
        <w:rPr>
          <w:rFonts w:ascii="Arial" w:hAnsi="Arial" w:cs="Arial"/>
          <w:sz w:val="22"/>
          <w:szCs w:val="22"/>
          <w:lang w:val="sr-Cyrl-RS" w:eastAsia="en-US"/>
        </w:rPr>
        <w:t xml:space="preserve"> </w:t>
      </w:r>
      <w:r w:rsidRPr="008B270E">
        <w:rPr>
          <w:rFonts w:ascii="Arial" w:hAnsi="Arial" w:cs="Arial"/>
          <w:sz w:val="22"/>
          <w:szCs w:val="22"/>
          <w:lang w:val="sr-Latn-CS" w:eastAsia="en-US"/>
        </w:rPr>
        <w:t xml:space="preserve"> који су испунили услове за учешће на аукцији</w:t>
      </w:r>
      <w:r w:rsidR="0095709B" w:rsidRPr="008B270E">
        <w:rPr>
          <w:rFonts w:ascii="Arial" w:hAnsi="Arial" w:cs="Arial"/>
          <w:sz w:val="22"/>
          <w:szCs w:val="22"/>
          <w:lang w:val="sr-Cyrl-RS" w:eastAsia="en-US"/>
        </w:rPr>
        <w:t xml:space="preserve"> </w:t>
      </w:r>
      <w:r w:rsidR="0095709B" w:rsidRPr="00D24225">
        <w:rPr>
          <w:rFonts w:ascii="Arial" w:hAnsi="Arial" w:cs="Arial"/>
          <w:sz w:val="22"/>
          <w:szCs w:val="22"/>
          <w:lang w:val="sr-Cyrl-RS" w:eastAsia="en-US"/>
        </w:rPr>
        <w:t xml:space="preserve">у складу са </w:t>
      </w:r>
      <w:r w:rsidR="0030160A" w:rsidRPr="00D24225">
        <w:rPr>
          <w:rFonts w:ascii="Arial" w:hAnsi="Arial" w:cs="Arial"/>
          <w:sz w:val="22"/>
          <w:szCs w:val="22"/>
          <w:lang w:val="sr-Cyrl-RS" w:eastAsia="en-US"/>
        </w:rPr>
        <w:t>овим Позивом.</w:t>
      </w:r>
    </w:p>
    <w:p w14:paraId="04F667E5" w14:textId="5A773E94" w:rsidR="007437A0" w:rsidRPr="00BA0A1D" w:rsidRDefault="007437A0" w:rsidP="00CE2EC2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  <w:r w:rsidRPr="00D24225">
        <w:rPr>
          <w:rFonts w:ascii="Arial" w:hAnsi="Arial" w:cs="Arial"/>
          <w:sz w:val="22"/>
          <w:szCs w:val="22"/>
          <w:lang w:val="sr-Latn-CS" w:eastAsia="en-US"/>
        </w:rPr>
        <w:t xml:space="preserve">Организатор аукције задржава право да у сваком моменту, а најкасније до објављивања Обавештења о резултатима одржане аукције, одустане од спровођења ове аукције без навођења разлога за одустанак и без права </w:t>
      </w:r>
      <w:r w:rsidR="00D1381F" w:rsidRPr="00D24225">
        <w:rPr>
          <w:rFonts w:ascii="Arial" w:hAnsi="Arial" w:cs="Arial"/>
          <w:sz w:val="22"/>
          <w:szCs w:val="22"/>
          <w:lang w:val="sr-Cyrl-RS" w:eastAsia="en-US"/>
        </w:rPr>
        <w:t>подносиоца Пријаве</w:t>
      </w:r>
      <w:r w:rsidRPr="00D24225">
        <w:rPr>
          <w:rFonts w:ascii="Arial" w:hAnsi="Arial" w:cs="Arial"/>
          <w:sz w:val="22"/>
          <w:szCs w:val="22"/>
          <w:lang w:val="sr-Latn-CS" w:eastAsia="en-US"/>
        </w:rPr>
        <w:t xml:space="preserve"> </w:t>
      </w:r>
      <w:r w:rsidR="00D1381F" w:rsidRPr="00D24225">
        <w:rPr>
          <w:rFonts w:ascii="Arial" w:hAnsi="Arial" w:cs="Arial"/>
          <w:sz w:val="22"/>
          <w:szCs w:val="22"/>
          <w:lang w:val="sr-Cyrl-RS" w:eastAsia="en-US"/>
        </w:rPr>
        <w:t xml:space="preserve">за учешће на аукцији (у даљем тексту: подносилац Пријаве) </w:t>
      </w:r>
      <w:r w:rsidRPr="00D24225">
        <w:rPr>
          <w:rFonts w:ascii="Arial" w:hAnsi="Arial" w:cs="Arial"/>
          <w:sz w:val="22"/>
          <w:szCs w:val="22"/>
          <w:lang w:val="sr-Latn-CS" w:eastAsia="en-US"/>
        </w:rPr>
        <w:t>на накнаду евентуалне штете, о чему ће се благовремено истаћи обавештење на сајту</w:t>
      </w:r>
      <w:r w:rsidR="00D1381F" w:rsidRPr="00D24225">
        <w:rPr>
          <w:rFonts w:ascii="Arial" w:hAnsi="Arial" w:cs="Arial"/>
          <w:sz w:val="22"/>
          <w:szCs w:val="22"/>
          <w:lang w:val="sr-Latn-CS" w:eastAsia="en-US"/>
        </w:rPr>
        <w:t xml:space="preserve"> </w:t>
      </w:r>
      <w:r w:rsidR="00D1381F" w:rsidRPr="00D24225">
        <w:rPr>
          <w:rFonts w:ascii="Arial" w:hAnsi="Arial" w:cs="Arial"/>
          <w:sz w:val="22"/>
          <w:szCs w:val="22"/>
          <w:lang w:val="sr-Cyrl-RS" w:eastAsia="en-US"/>
        </w:rPr>
        <w:t xml:space="preserve">Организатора аукције </w:t>
      </w:r>
      <w:r w:rsidR="00BA0A1D" w:rsidRPr="00BA0A1D">
        <w:rPr>
          <w:rFonts w:ascii="Arial" w:hAnsi="Arial" w:cs="Arial"/>
          <w:color w:val="0000FF"/>
          <w:sz w:val="22"/>
          <w:szCs w:val="22"/>
          <w:lang w:val="sr-Latn-RS" w:eastAsia="en-US"/>
        </w:rPr>
        <w:t>www.</w:t>
      </w:r>
      <w:hyperlink r:id="rId18" w:history="1">
        <w:r w:rsidR="0024476F" w:rsidRPr="00BA0A1D">
          <w:rPr>
            <w:rStyle w:val="Hyperlink"/>
            <w:u w:val="none"/>
          </w:rPr>
          <w:t>hip</w:t>
        </w:r>
        <w:r w:rsidR="0024476F" w:rsidRPr="00BA0A1D">
          <w:rPr>
            <w:rStyle w:val="Hyperlink"/>
            <w:u w:val="none"/>
            <w:lang w:val="sr-Latn-CS"/>
          </w:rPr>
          <w:t>-</w:t>
        </w:r>
        <w:r w:rsidR="0024476F" w:rsidRPr="00BA0A1D">
          <w:rPr>
            <w:rStyle w:val="Hyperlink"/>
            <w:u w:val="none"/>
          </w:rPr>
          <w:t>petrohemija</w:t>
        </w:r>
        <w:r w:rsidR="0024476F" w:rsidRPr="00BA0A1D">
          <w:rPr>
            <w:rStyle w:val="Hyperlink"/>
            <w:u w:val="none"/>
            <w:lang w:val="sr-Latn-CS"/>
          </w:rPr>
          <w:t>.</w:t>
        </w:r>
        <w:r w:rsidR="0024476F" w:rsidRPr="00BA0A1D">
          <w:rPr>
            <w:rStyle w:val="Hyperlink"/>
            <w:u w:val="none"/>
          </w:rPr>
          <w:t>com</w:t>
        </w:r>
      </w:hyperlink>
      <w:r w:rsidR="006D53C1">
        <w:rPr>
          <w:rStyle w:val="Hyperlink"/>
          <w:u w:val="none"/>
          <w:lang w:val="sr-Latn-RS"/>
        </w:rPr>
        <w:t>/Nabavka/Aukcije</w:t>
      </w:r>
    </w:p>
    <w:p w14:paraId="7BFC7369" w14:textId="77777777" w:rsidR="00F57282" w:rsidRPr="00D24225" w:rsidRDefault="00F57282" w:rsidP="00F57282">
      <w:pPr>
        <w:pStyle w:val="ListParagraph"/>
        <w:spacing w:before="120" w:after="120"/>
        <w:jc w:val="both"/>
        <w:rPr>
          <w:rFonts w:ascii="Arial" w:hAnsi="Arial" w:cs="Arial"/>
          <w:sz w:val="22"/>
          <w:szCs w:val="22"/>
          <w:lang w:val="sr-Latn-CS" w:eastAsia="en-US"/>
        </w:rPr>
      </w:pPr>
    </w:p>
    <w:p w14:paraId="1EE47E54" w14:textId="77777777" w:rsidR="00567AB4" w:rsidRPr="00D24225" w:rsidRDefault="0030160A" w:rsidP="00A772CF">
      <w:pPr>
        <w:pStyle w:val="ListParagraph"/>
        <w:numPr>
          <w:ilvl w:val="0"/>
          <w:numId w:val="4"/>
        </w:numPr>
        <w:tabs>
          <w:tab w:val="clear" w:pos="720"/>
          <w:tab w:val="left" w:pos="709"/>
        </w:tabs>
        <w:spacing w:before="120" w:after="120"/>
        <w:ind w:left="357" w:hanging="357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D24225">
        <w:rPr>
          <w:rFonts w:ascii="Arial" w:hAnsi="Arial" w:cs="Arial"/>
          <w:b/>
          <w:sz w:val="22"/>
          <w:szCs w:val="22"/>
          <w:lang w:val="sr-Cyrl-RS"/>
        </w:rPr>
        <w:t xml:space="preserve">Опште одредбе </w:t>
      </w:r>
    </w:p>
    <w:p w14:paraId="2C31AC14" w14:textId="64198D6D" w:rsidR="00567AB4" w:rsidRPr="00FB7E61" w:rsidRDefault="00D1381F" w:rsidP="006A7667">
      <w:pPr>
        <w:spacing w:before="120" w:after="120"/>
        <w:ind w:left="720"/>
        <w:jc w:val="both"/>
        <w:rPr>
          <w:rFonts w:ascii="Arial" w:hAnsi="Arial" w:cs="Arial"/>
          <w:sz w:val="22"/>
          <w:szCs w:val="22"/>
          <w:lang w:val="ru-RU"/>
        </w:rPr>
      </w:pPr>
      <w:r w:rsidRPr="00D24225">
        <w:rPr>
          <w:rFonts w:ascii="Arial" w:hAnsi="Arial" w:cs="Arial"/>
          <w:sz w:val="22"/>
          <w:szCs w:val="22"/>
          <w:lang w:val="sr-Cyrl-RS"/>
        </w:rPr>
        <w:t xml:space="preserve">Подносилац Пријаве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има право да пошаље </w:t>
      </w:r>
      <w:r w:rsidRPr="00D24225">
        <w:rPr>
          <w:rFonts w:ascii="Arial" w:hAnsi="Arial" w:cs="Arial"/>
          <w:sz w:val="22"/>
          <w:szCs w:val="22"/>
          <w:lang w:val="sr-Cyrl-RS"/>
        </w:rPr>
        <w:t>О</w:t>
      </w:r>
      <w:r w:rsidR="000B0B51" w:rsidRPr="00D24225">
        <w:rPr>
          <w:rFonts w:ascii="Arial" w:hAnsi="Arial" w:cs="Arial"/>
          <w:sz w:val="22"/>
          <w:szCs w:val="22"/>
          <w:lang w:val="sr-Latn-CS"/>
        </w:rPr>
        <w:t xml:space="preserve">рганизатору </w:t>
      </w:r>
      <w:r w:rsidR="00567AB4" w:rsidRPr="00D24225">
        <w:rPr>
          <w:rFonts w:ascii="Arial" w:hAnsi="Arial" w:cs="Arial"/>
          <w:sz w:val="22"/>
          <w:szCs w:val="22"/>
          <w:lang w:val="ru-RU"/>
        </w:rPr>
        <w:t xml:space="preserve">аукције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у писаној форми захтев за појашњење у вези са одредбама из </w:t>
      </w:r>
      <w:r w:rsidRPr="00D24225">
        <w:rPr>
          <w:rFonts w:ascii="Arial" w:hAnsi="Arial" w:cs="Arial"/>
          <w:sz w:val="22"/>
          <w:szCs w:val="22"/>
          <w:lang w:val="sr-Cyrl-RS"/>
        </w:rPr>
        <w:t>овог Позива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.</w:t>
      </w:r>
      <w:r w:rsidR="000B0B51" w:rsidRPr="00D24225">
        <w:rPr>
          <w:rFonts w:ascii="Arial" w:hAnsi="Arial" w:cs="Arial"/>
          <w:sz w:val="22"/>
          <w:szCs w:val="22"/>
          <w:lang w:val="sr-Cyrl-R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Организатор </w:t>
      </w:r>
      <w:r w:rsidR="00567AB4" w:rsidRPr="00D24225">
        <w:rPr>
          <w:rFonts w:ascii="Arial" w:hAnsi="Arial" w:cs="Arial"/>
          <w:sz w:val="22"/>
          <w:szCs w:val="22"/>
          <w:lang w:val="ru-RU"/>
        </w:rPr>
        <w:t xml:space="preserve">аукције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је дужан да пошаље у електронској форми </w:t>
      </w:r>
      <w:r w:rsidRPr="00D24225">
        <w:rPr>
          <w:rFonts w:ascii="Arial" w:hAnsi="Arial" w:cs="Arial"/>
          <w:sz w:val="22"/>
          <w:szCs w:val="22"/>
          <w:lang w:val="sr-Cyrl-RS"/>
        </w:rPr>
        <w:t xml:space="preserve">тражена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појашњења у року од </w:t>
      </w:r>
      <w:r w:rsidR="00850DD1" w:rsidRPr="00D24225">
        <w:rPr>
          <w:rFonts w:ascii="Arial" w:hAnsi="Arial" w:cs="Arial"/>
          <w:sz w:val="22"/>
          <w:szCs w:val="22"/>
          <w:lang w:val="sr-Latn-CS"/>
        </w:rPr>
        <w:t>2</w:t>
      </w:r>
      <w:r w:rsidR="00567AB4" w:rsidRPr="00D24225">
        <w:rPr>
          <w:rFonts w:ascii="Arial" w:hAnsi="Arial" w:cs="Arial"/>
          <w:sz w:val="22"/>
          <w:szCs w:val="22"/>
          <w:lang w:val="ru-RU"/>
        </w:rPr>
        <w:t xml:space="preserve"> (</w:t>
      </w:r>
      <w:r w:rsidR="00850DD1" w:rsidRPr="00D24225">
        <w:rPr>
          <w:rFonts w:ascii="Arial" w:hAnsi="Arial" w:cs="Arial"/>
          <w:sz w:val="22"/>
          <w:szCs w:val="22"/>
          <w:lang w:val="sr-Cyrl-RS"/>
        </w:rPr>
        <w:t>два</w:t>
      </w:r>
      <w:r w:rsidR="00567AB4" w:rsidRPr="00D24225">
        <w:rPr>
          <w:rFonts w:ascii="Arial" w:hAnsi="Arial" w:cs="Arial"/>
          <w:sz w:val="22"/>
          <w:szCs w:val="22"/>
          <w:lang w:val="ru-RU"/>
        </w:rPr>
        <w:t>)</w:t>
      </w:r>
      <w:r w:rsidR="00850DD1" w:rsidRPr="00D24225">
        <w:rPr>
          <w:rFonts w:ascii="Arial" w:hAnsi="Arial" w:cs="Arial"/>
          <w:sz w:val="22"/>
          <w:szCs w:val="22"/>
          <w:lang w:val="sr-Latn-CS"/>
        </w:rPr>
        <w:t xml:space="preserve"> радн</w:t>
      </w:r>
      <w:r w:rsidR="00850DD1" w:rsidRPr="00D24225">
        <w:rPr>
          <w:rFonts w:ascii="Arial" w:hAnsi="Arial" w:cs="Arial"/>
          <w:sz w:val="22"/>
          <w:szCs w:val="22"/>
          <w:lang w:val="sr-Cyrl-RS"/>
        </w:rPr>
        <w:t>а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 дана од дана пријема наведеног захтева.</w:t>
      </w:r>
      <w:r w:rsidR="00D61DA9" w:rsidRPr="00D24225">
        <w:rPr>
          <w:rFonts w:ascii="Arial" w:hAnsi="Arial" w:cs="Arial"/>
          <w:lang w:val="ru-RU"/>
        </w:rPr>
        <w:t xml:space="preserve"> </w:t>
      </w:r>
      <w:r w:rsidR="00D61DA9" w:rsidRPr="00D24225">
        <w:rPr>
          <w:rFonts w:ascii="Arial" w:hAnsi="Arial" w:cs="Arial"/>
          <w:sz w:val="22"/>
          <w:szCs w:val="22"/>
          <w:lang w:val="sr-Latn-CS"/>
        </w:rPr>
        <w:t xml:space="preserve">Захтев се подноси на електронску адресу: </w:t>
      </w:r>
      <w:hyperlink r:id="rId19" w:history="1"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6A7667" w:rsidRPr="00FB7E61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</w:p>
    <w:p w14:paraId="08A356C2" w14:textId="77777777" w:rsidR="00567AB4" w:rsidRPr="00C939C7" w:rsidRDefault="00567AB4" w:rsidP="00CE2EC2">
      <w:pPr>
        <w:numPr>
          <w:ilvl w:val="1"/>
          <w:numId w:val="4"/>
        </w:numPr>
        <w:tabs>
          <w:tab w:val="clear" w:pos="720"/>
          <w:tab w:val="num" w:pos="709"/>
        </w:tabs>
        <w:spacing w:before="120" w:after="120"/>
        <w:ind w:left="709" w:hanging="709"/>
        <w:jc w:val="both"/>
        <w:rPr>
          <w:rFonts w:ascii="Arial" w:hAnsi="Arial" w:cs="Arial"/>
          <w:sz w:val="22"/>
          <w:szCs w:val="22"/>
          <w:lang w:val="sr-Latn-CS"/>
        </w:rPr>
      </w:pPr>
      <w:r w:rsidRPr="00D24225">
        <w:rPr>
          <w:rFonts w:ascii="Arial" w:hAnsi="Arial" w:cs="Arial"/>
          <w:sz w:val="22"/>
          <w:szCs w:val="22"/>
          <w:lang w:val="sr-Latn-CS"/>
        </w:rPr>
        <w:t xml:space="preserve">Организатор </w:t>
      </w:r>
      <w:r w:rsidRPr="00D24225">
        <w:rPr>
          <w:rFonts w:ascii="Arial" w:hAnsi="Arial" w:cs="Arial"/>
          <w:sz w:val="22"/>
          <w:szCs w:val="22"/>
          <w:lang w:val="ru-RU"/>
        </w:rPr>
        <w:t xml:space="preserve">аукције 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има право да уноси измене 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у </w:t>
      </w:r>
      <w:r w:rsidR="00F22CFE" w:rsidRPr="00C939C7">
        <w:rPr>
          <w:rFonts w:ascii="Arial" w:hAnsi="Arial" w:cs="Arial"/>
          <w:sz w:val="22"/>
          <w:szCs w:val="22"/>
          <w:lang w:val="sr-Cyrl-RS"/>
        </w:rPr>
        <w:t xml:space="preserve">овај Позив </w:t>
      </w:r>
      <w:r w:rsidR="00D361CE" w:rsidRPr="00C939C7">
        <w:rPr>
          <w:rFonts w:ascii="Arial" w:hAnsi="Arial" w:cs="Arial"/>
          <w:sz w:val="22"/>
          <w:szCs w:val="22"/>
          <w:lang w:val="sr-Latn-CS"/>
        </w:rPr>
        <w:t>до дана истека рока за предају</w:t>
      </w:r>
      <w:r w:rsidR="00D361CE" w:rsidRPr="00C939C7">
        <w:rPr>
          <w:rFonts w:ascii="Arial" w:hAnsi="Arial" w:cs="Arial"/>
          <w:sz w:val="22"/>
          <w:szCs w:val="22"/>
          <w:lang w:val="sr-Cyrl-RS"/>
        </w:rPr>
        <w:t xml:space="preserve"> Пријаве 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за </w:t>
      </w:r>
      <w:r w:rsidR="006A4C64" w:rsidRPr="00C939C7">
        <w:rPr>
          <w:rFonts w:ascii="Arial" w:hAnsi="Arial" w:cs="Arial"/>
          <w:sz w:val="22"/>
          <w:szCs w:val="22"/>
          <w:lang w:val="sr-Latn-CS"/>
        </w:rPr>
        <w:t>учешће на аукцији</w:t>
      </w:r>
      <w:r w:rsidR="00D361CE" w:rsidRPr="00C939C7">
        <w:rPr>
          <w:rFonts w:ascii="Arial" w:hAnsi="Arial" w:cs="Arial"/>
          <w:sz w:val="22"/>
          <w:szCs w:val="22"/>
          <w:lang w:val="sr-Cyrl-RS"/>
        </w:rPr>
        <w:t xml:space="preserve"> (у даљем тексту: Пријава)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, у ком случају </w:t>
      </w:r>
      <w:r w:rsidR="005C2A4C" w:rsidRPr="00C939C7">
        <w:rPr>
          <w:rFonts w:ascii="Arial" w:hAnsi="Arial" w:cs="Arial"/>
          <w:sz w:val="22"/>
          <w:szCs w:val="22"/>
          <w:lang w:val="sr-Cyrl-RS"/>
        </w:rPr>
        <w:t>о</w:t>
      </w:r>
      <w:r w:rsidR="005C2A4C" w:rsidRPr="00C939C7">
        <w:rPr>
          <w:rFonts w:ascii="Arial" w:hAnsi="Arial" w:cs="Arial"/>
          <w:sz w:val="22"/>
          <w:szCs w:val="22"/>
          <w:lang w:val="sr-Latn-CS"/>
        </w:rPr>
        <w:t xml:space="preserve">рганизатор </w:t>
      </w:r>
      <w:r w:rsidRPr="00C939C7">
        <w:rPr>
          <w:rFonts w:ascii="Arial" w:hAnsi="Arial" w:cs="Arial"/>
          <w:sz w:val="22"/>
          <w:szCs w:val="22"/>
          <w:lang w:val="ru-RU"/>
        </w:rPr>
        <w:t xml:space="preserve">аукције </w:t>
      </w:r>
      <w:r w:rsidRPr="00C939C7">
        <w:rPr>
          <w:rFonts w:ascii="Arial" w:hAnsi="Arial" w:cs="Arial"/>
          <w:sz w:val="22"/>
          <w:szCs w:val="22"/>
          <w:lang w:val="sr-Latn-CS"/>
        </w:rPr>
        <w:t>може да продужи првобитни рок за достављање</w:t>
      </w:r>
      <w:r w:rsidRPr="00C939C7">
        <w:rPr>
          <w:rFonts w:ascii="Arial" w:hAnsi="Arial" w:cs="Arial"/>
          <w:sz w:val="22"/>
          <w:szCs w:val="22"/>
          <w:lang w:val="ru-RU"/>
        </w:rPr>
        <w:t xml:space="preserve"> </w:t>
      </w:r>
      <w:r w:rsidR="00D61305" w:rsidRPr="00C939C7">
        <w:rPr>
          <w:rFonts w:ascii="Arial" w:hAnsi="Arial" w:cs="Arial"/>
          <w:sz w:val="22"/>
          <w:szCs w:val="22"/>
          <w:lang w:val="ru-RU"/>
        </w:rPr>
        <w:t>Пријава</w:t>
      </w:r>
      <w:r w:rsidRPr="00C939C7">
        <w:rPr>
          <w:rFonts w:ascii="Arial" w:hAnsi="Arial" w:cs="Arial"/>
          <w:sz w:val="22"/>
          <w:szCs w:val="22"/>
          <w:lang w:val="sr-Latn-CS"/>
        </w:rPr>
        <w:t>.</w:t>
      </w:r>
    </w:p>
    <w:p w14:paraId="7D43FBA2" w14:textId="77777777" w:rsidR="0062247F" w:rsidRPr="00BA0A1D" w:rsidRDefault="0062247F" w:rsidP="0062247F">
      <w:pPr>
        <w:numPr>
          <w:ilvl w:val="1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BA0A1D">
        <w:rPr>
          <w:rFonts w:ascii="Arial" w:hAnsi="Arial" w:cs="Arial"/>
          <w:sz w:val="22"/>
          <w:szCs w:val="22"/>
          <w:lang w:val="sr-Latn-CS"/>
        </w:rPr>
        <w:t xml:space="preserve">Подносилац Пријаве самим подношењем Пријаве изражава свој пристанак да Организатор аукције обрађује податке о личности учесника аукције. </w:t>
      </w:r>
    </w:p>
    <w:p w14:paraId="341967AB" w14:textId="77777777" w:rsidR="0062247F" w:rsidRPr="00BA0A1D" w:rsidRDefault="0062247F" w:rsidP="007D4E88">
      <w:pPr>
        <w:spacing w:before="120" w:after="120"/>
        <w:ind w:left="720"/>
        <w:jc w:val="both"/>
        <w:rPr>
          <w:rFonts w:ascii="Arial" w:hAnsi="Arial" w:cs="Arial"/>
          <w:sz w:val="22"/>
          <w:szCs w:val="22"/>
          <w:lang w:val="sr-Latn-CS"/>
        </w:rPr>
      </w:pPr>
      <w:r w:rsidRPr="00BA0A1D">
        <w:rPr>
          <w:rFonts w:ascii="Arial" w:hAnsi="Arial" w:cs="Arial"/>
          <w:sz w:val="22"/>
          <w:szCs w:val="22"/>
          <w:lang w:val="sr-Latn-CS"/>
        </w:rPr>
        <w:t xml:space="preserve">Сви подаци о личности биће обрађивани само за потребе ове аукцијске продаје и са истим ће Организатор аукције поступати у складу са Законом о заштити података о личности ("Сл. гласник РС" бр. 87/2018). </w:t>
      </w:r>
    </w:p>
    <w:p w14:paraId="4DAAE1AA" w14:textId="6AA12579" w:rsidR="0062247F" w:rsidRPr="00F12AD5" w:rsidRDefault="0062247F" w:rsidP="007D4E88">
      <w:pPr>
        <w:spacing w:before="120" w:after="120"/>
        <w:ind w:left="720"/>
        <w:jc w:val="both"/>
        <w:rPr>
          <w:rFonts w:ascii="Arial" w:hAnsi="Arial" w:cs="Arial"/>
          <w:sz w:val="22"/>
          <w:szCs w:val="22"/>
          <w:lang w:val="ru-RU"/>
        </w:rPr>
      </w:pPr>
      <w:r w:rsidRPr="00BA0A1D">
        <w:rPr>
          <w:rFonts w:ascii="Arial" w:hAnsi="Arial" w:cs="Arial"/>
          <w:sz w:val="22"/>
          <w:szCs w:val="22"/>
          <w:lang w:val="sr-Latn-CS"/>
        </w:rPr>
        <w:t xml:space="preserve">У случају било каквих недоумица и питања везаних за заштиту података о личности, Подносилац Пријаве може поднети захтев Организатору аукције на електронску адресу: </w:t>
      </w:r>
      <w:hyperlink r:id="rId20" w:history="1"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</w:p>
    <w:p w14:paraId="7E504955" w14:textId="77777777" w:rsidR="00567AB4" w:rsidRPr="008B270E" w:rsidRDefault="005C2A4C" w:rsidP="00A772CF">
      <w:pPr>
        <w:numPr>
          <w:ilvl w:val="0"/>
          <w:numId w:val="4"/>
        </w:numPr>
        <w:spacing w:before="120" w:after="120"/>
        <w:ind w:left="357" w:hanging="357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t>П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 xml:space="preserve">рипрема и подношење </w:t>
      </w:r>
      <w:r w:rsidR="00D361CE" w:rsidRPr="008B270E">
        <w:rPr>
          <w:rFonts w:ascii="Arial" w:hAnsi="Arial" w:cs="Arial"/>
          <w:b/>
          <w:sz w:val="22"/>
          <w:szCs w:val="22"/>
          <w:lang w:val="sr-Cyrl-RS"/>
        </w:rPr>
        <w:t xml:space="preserve">пријаве 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 xml:space="preserve">за </w:t>
      </w:r>
      <w:r w:rsidRPr="008B270E">
        <w:rPr>
          <w:rFonts w:ascii="Arial" w:hAnsi="Arial" w:cs="Arial"/>
          <w:b/>
          <w:sz w:val="22"/>
          <w:szCs w:val="22"/>
          <w:lang w:val="ru-RU"/>
        </w:rPr>
        <w:t xml:space="preserve">учешће на аукцији </w:t>
      </w:r>
      <w:r w:rsidRPr="008B270E">
        <w:rPr>
          <w:rFonts w:ascii="Arial" w:hAnsi="Arial" w:cs="Arial"/>
          <w:b/>
          <w:sz w:val="22"/>
          <w:szCs w:val="22"/>
          <w:lang w:val="sr-Latn-CS"/>
        </w:rPr>
        <w:t>и понуде цене</w:t>
      </w:r>
    </w:p>
    <w:p w14:paraId="691A3CD6" w14:textId="77777777" w:rsidR="00567AB4" w:rsidRPr="00A772CF" w:rsidRDefault="004412B8" w:rsidP="00CE2EC2">
      <w:pPr>
        <w:numPr>
          <w:ilvl w:val="1"/>
          <w:numId w:val="4"/>
        </w:numPr>
        <w:tabs>
          <w:tab w:val="clear" w:pos="720"/>
          <w:tab w:val="num" w:pos="709"/>
        </w:tabs>
        <w:spacing w:before="120" w:after="120"/>
        <w:ind w:left="1077" w:hanging="1077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t xml:space="preserve">Пријава </w:t>
      </w:r>
      <w:r w:rsidR="006A4C64" w:rsidRPr="008B270E">
        <w:rPr>
          <w:rFonts w:ascii="Arial" w:hAnsi="Arial" w:cs="Arial"/>
          <w:b/>
          <w:sz w:val="22"/>
          <w:szCs w:val="22"/>
          <w:lang w:val="sr-Latn-CS"/>
        </w:rPr>
        <w:t>за учешће на аукцији</w:t>
      </w:r>
      <w:r w:rsidR="0065263C" w:rsidRPr="008B270E">
        <w:rPr>
          <w:rFonts w:ascii="Arial" w:hAnsi="Arial" w:cs="Arial"/>
          <w:b/>
          <w:sz w:val="22"/>
          <w:szCs w:val="22"/>
          <w:lang w:val="sr-Cyrl-RS"/>
        </w:rPr>
        <w:t xml:space="preserve"> и понуда цене</w:t>
      </w:r>
    </w:p>
    <w:p w14:paraId="2E9CBA6E" w14:textId="77777777" w:rsidR="00A772CF" w:rsidRPr="008B270E" w:rsidRDefault="00A772CF" w:rsidP="00A772CF">
      <w:pPr>
        <w:spacing w:before="120" w:after="120"/>
        <w:ind w:left="1077"/>
        <w:jc w:val="both"/>
        <w:rPr>
          <w:rFonts w:ascii="Arial" w:hAnsi="Arial" w:cs="Arial"/>
          <w:b/>
          <w:sz w:val="22"/>
          <w:szCs w:val="22"/>
          <w:lang w:val="sr-Latn-CS"/>
        </w:rPr>
      </w:pPr>
    </w:p>
    <w:p w14:paraId="4DA8DBE3" w14:textId="77777777" w:rsidR="00E758BB" w:rsidRPr="0062247F" w:rsidRDefault="00E758BB" w:rsidP="00CE2EC2">
      <w:pPr>
        <w:pStyle w:val="ListParagraph"/>
        <w:numPr>
          <w:ilvl w:val="2"/>
          <w:numId w:val="4"/>
        </w:numPr>
        <w:tabs>
          <w:tab w:val="clear" w:pos="1080"/>
          <w:tab w:val="num" w:pos="709"/>
        </w:tabs>
        <w:spacing w:before="120" w:after="120"/>
        <w:ind w:left="709" w:hanging="709"/>
        <w:jc w:val="both"/>
        <w:rPr>
          <w:rFonts w:ascii="Arial" w:hAnsi="Arial" w:cs="Arial"/>
          <w:sz w:val="22"/>
          <w:szCs w:val="22"/>
          <w:lang w:val="sr-Latn-CS"/>
        </w:rPr>
      </w:pPr>
      <w:r w:rsidRPr="0062247F">
        <w:rPr>
          <w:rFonts w:ascii="Arial" w:hAnsi="Arial" w:cs="Arial"/>
          <w:sz w:val="22"/>
          <w:szCs w:val="22"/>
          <w:lang w:val="sr-Latn-CS"/>
        </w:rPr>
        <w:t>За учешће на аукцији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 подносилац </w:t>
      </w:r>
      <w:r w:rsidR="004412B8" w:rsidRPr="00C939C7">
        <w:rPr>
          <w:rFonts w:ascii="Arial" w:hAnsi="Arial" w:cs="Arial"/>
          <w:sz w:val="22"/>
          <w:szCs w:val="22"/>
          <w:lang w:val="sr-Cyrl-RS"/>
        </w:rPr>
        <w:t xml:space="preserve">Пријаве </w:t>
      </w:r>
      <w:r w:rsidR="0065263C" w:rsidRPr="00C939C7">
        <w:rPr>
          <w:rFonts w:ascii="Arial" w:hAnsi="Arial" w:cs="Arial"/>
          <w:sz w:val="22"/>
          <w:szCs w:val="22"/>
          <w:lang w:val="sr-Cyrl-RS"/>
        </w:rPr>
        <w:t>према тачки</w:t>
      </w:r>
      <w:r w:rsidR="00DD04BB" w:rsidRPr="00C939C7">
        <w:rPr>
          <w:rFonts w:ascii="Arial" w:hAnsi="Arial" w:cs="Arial"/>
          <w:sz w:val="22"/>
          <w:szCs w:val="22"/>
          <w:lang w:val="sr-Cyrl-RS"/>
        </w:rPr>
        <w:t xml:space="preserve"> 3.1.3</w:t>
      </w:r>
      <w:r w:rsidR="007437A0" w:rsidRPr="00C939C7">
        <w:rPr>
          <w:rFonts w:ascii="Arial" w:hAnsi="Arial" w:cs="Arial"/>
          <w:sz w:val="22"/>
          <w:szCs w:val="22"/>
          <w:lang w:val="sr-Cyrl-RS"/>
        </w:rPr>
        <w:t>.</w:t>
      </w:r>
      <w:r w:rsidRPr="00C939C7">
        <w:rPr>
          <w:rFonts w:ascii="Arial" w:hAnsi="Arial" w:cs="Arial"/>
          <w:sz w:val="22"/>
          <w:szCs w:val="22"/>
          <w:lang w:val="sr-Latn-CS"/>
        </w:rPr>
        <w:t xml:space="preserve"> доставља </w:t>
      </w:r>
      <w:r w:rsidR="0065263C" w:rsidRPr="00C939C7">
        <w:rPr>
          <w:rFonts w:ascii="Arial" w:hAnsi="Arial" w:cs="Arial"/>
          <w:sz w:val="22"/>
          <w:szCs w:val="22"/>
          <w:lang w:val="sr-Cyrl-RS"/>
        </w:rPr>
        <w:t>документацију Организатору аукције</w:t>
      </w:r>
      <w:r w:rsidR="0062247F" w:rsidRPr="00C939C7">
        <w:rPr>
          <w:rFonts w:ascii="Arial" w:hAnsi="Arial" w:cs="Arial"/>
          <w:sz w:val="22"/>
          <w:szCs w:val="22"/>
          <w:lang w:val="sr-Cyrl-RS"/>
        </w:rPr>
        <w:t>:</w:t>
      </w:r>
    </w:p>
    <w:p w14:paraId="2A60720A" w14:textId="593D4FEA" w:rsidR="00B17982" w:rsidRPr="00B17982" w:rsidRDefault="004412B8" w:rsidP="00B17982">
      <w:pPr>
        <w:numPr>
          <w:ilvl w:val="1"/>
          <w:numId w:val="3"/>
        </w:numPr>
        <w:spacing w:before="120" w:after="120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B17982">
        <w:rPr>
          <w:rFonts w:ascii="Arial" w:hAnsi="Arial" w:cs="Arial"/>
          <w:sz w:val="22"/>
          <w:szCs w:val="22"/>
          <w:lang w:val="sr-Cyrl-RS"/>
        </w:rPr>
        <w:t>Пријав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а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 </w:t>
      </w:r>
      <w:r w:rsidR="00E758BB" w:rsidRPr="00B17982">
        <w:rPr>
          <w:rFonts w:ascii="Arial" w:hAnsi="Arial" w:cs="Arial"/>
          <w:sz w:val="22"/>
          <w:szCs w:val="22"/>
          <w:lang w:val="sr-Latn-CS"/>
        </w:rPr>
        <w:t xml:space="preserve">за учешће на аукцији на Формулару бр. 1, који чини саставни део </w:t>
      </w:r>
      <w:r w:rsidR="00AB672B" w:rsidRPr="00B17982">
        <w:rPr>
          <w:rFonts w:ascii="Arial" w:hAnsi="Arial" w:cs="Arial"/>
          <w:sz w:val="22"/>
          <w:szCs w:val="22"/>
          <w:lang w:val="sr-Cyrl-RS"/>
        </w:rPr>
        <w:t xml:space="preserve">овог </w:t>
      </w:r>
      <w:r w:rsidR="0053625F" w:rsidRPr="00B17982">
        <w:rPr>
          <w:rFonts w:ascii="Arial" w:hAnsi="Arial" w:cs="Arial"/>
          <w:sz w:val="22"/>
          <w:szCs w:val="22"/>
          <w:lang w:val="sr-Cyrl-RS"/>
        </w:rPr>
        <w:t>Позива</w:t>
      </w:r>
      <w:r w:rsidR="00E758BB" w:rsidRPr="00B17982">
        <w:rPr>
          <w:rFonts w:ascii="Arial" w:hAnsi="Arial" w:cs="Arial"/>
          <w:sz w:val="22"/>
          <w:szCs w:val="22"/>
          <w:lang w:val="sr-Latn-CS"/>
        </w:rPr>
        <w:t xml:space="preserve">, у складу са обрасцем из тачке </w:t>
      </w:r>
      <w:r w:rsidR="00DC710C" w:rsidRPr="00B17982">
        <w:rPr>
          <w:rFonts w:ascii="Arial" w:hAnsi="Arial" w:cs="Arial"/>
          <w:sz w:val="22"/>
          <w:szCs w:val="22"/>
          <w:lang w:val="sr-Cyrl-RS"/>
        </w:rPr>
        <w:t>бр</w:t>
      </w:r>
      <w:r w:rsidR="002471A9" w:rsidRPr="00B17982">
        <w:rPr>
          <w:rFonts w:ascii="Arial" w:hAnsi="Arial" w:cs="Arial"/>
          <w:sz w:val="22"/>
          <w:szCs w:val="22"/>
          <w:lang w:val="sr-Cyrl-RS"/>
        </w:rPr>
        <w:t>.</w:t>
      </w:r>
      <w:r w:rsidRPr="00B17982">
        <w:rPr>
          <w:rFonts w:ascii="Arial" w:hAnsi="Arial" w:cs="Arial"/>
          <w:sz w:val="22"/>
          <w:szCs w:val="22"/>
          <w:lang w:val="sr-Cyrl-RS"/>
        </w:rPr>
        <w:t>8</w:t>
      </w:r>
      <w:r w:rsidR="00DC710C" w:rsidRPr="00B17982">
        <w:rPr>
          <w:rFonts w:ascii="Arial" w:hAnsi="Arial" w:cs="Arial"/>
          <w:sz w:val="22"/>
          <w:szCs w:val="22"/>
          <w:lang w:val="sr-Cyrl-RS"/>
        </w:rPr>
        <w:t>.</w:t>
      </w:r>
      <w:r w:rsidR="00E758BB" w:rsidRPr="00B17982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3625F" w:rsidRPr="00B17982">
        <w:rPr>
          <w:rFonts w:ascii="Arial" w:hAnsi="Arial" w:cs="Arial"/>
          <w:sz w:val="22"/>
          <w:szCs w:val="22"/>
          <w:lang w:val="sr-Cyrl-RS"/>
        </w:rPr>
        <w:t>као и друга документа захтевана у складу са овим Позивом</w:t>
      </w:r>
      <w:r w:rsidR="00436ECE" w:rsidRPr="00B17982">
        <w:rPr>
          <w:rFonts w:ascii="Arial" w:hAnsi="Arial" w:cs="Arial"/>
          <w:sz w:val="22"/>
          <w:szCs w:val="22"/>
          <w:lang w:val="sr-Cyrl-RS"/>
        </w:rPr>
        <w:t>.</w:t>
      </w:r>
      <w:r w:rsidR="00C107AD">
        <w:rPr>
          <w:rFonts w:ascii="Arial" w:hAnsi="Arial" w:cs="Arial"/>
          <w:sz w:val="22"/>
          <w:szCs w:val="22"/>
          <w:lang w:val="sr-Cyrl-RS"/>
        </w:rPr>
        <w:t xml:space="preserve"> </w:t>
      </w:r>
      <w:r w:rsidR="0065263C" w:rsidRPr="00B17982">
        <w:rPr>
          <w:rFonts w:ascii="Arial" w:hAnsi="Arial" w:cs="Arial"/>
          <w:sz w:val="22"/>
          <w:szCs w:val="22"/>
          <w:lang w:val="ru-RU"/>
        </w:rPr>
        <w:t xml:space="preserve">Пријава се подноси 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на електронску адресу </w:t>
      </w:r>
      <w:hyperlink r:id="rId21" w:history="1"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="0065263C" w:rsidRPr="00B17982">
        <w:rPr>
          <w:rStyle w:val="Hyperlink"/>
          <w:rFonts w:ascii="Arial" w:hAnsi="Arial" w:cs="Arial"/>
          <w:i/>
          <w:color w:val="auto"/>
          <w:sz w:val="22"/>
          <w:szCs w:val="22"/>
          <w:u w:val="none"/>
          <w:lang w:val="sr-Cyrl-RS"/>
        </w:rPr>
        <w:t>,</w:t>
      </w:r>
      <w:r w:rsidR="0065263C" w:rsidRPr="00B17982">
        <w:rPr>
          <w:rStyle w:val="Hyperlink"/>
          <w:rFonts w:ascii="Arial" w:hAnsi="Arial" w:cs="Arial"/>
          <w:color w:val="auto"/>
          <w:sz w:val="22"/>
          <w:szCs w:val="22"/>
          <w:u w:val="none"/>
          <w:lang w:val="sr-Cyrl-RS"/>
        </w:rPr>
        <w:t xml:space="preserve"> 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>уз назначавање</w:t>
      </w:r>
      <w:r w:rsidR="0065263C" w:rsidRPr="00B17982">
        <w:rPr>
          <w:rFonts w:ascii="Arial" w:hAnsi="Arial" w:cs="Arial"/>
          <w:sz w:val="22"/>
          <w:szCs w:val="22"/>
          <w:lang w:val="sr-Latn-RS"/>
        </w:rPr>
        <w:t xml:space="preserve"> 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броја 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Пријаве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 и назива 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подносиоца Пријаве са навођењем у наслову електронског писма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: </w:t>
      </w:r>
      <w:r w:rsidR="0065263C" w:rsidRPr="00B17982">
        <w:rPr>
          <w:rFonts w:ascii="Arial" w:hAnsi="Arial" w:cs="Arial"/>
          <w:b/>
          <w:sz w:val="22"/>
          <w:szCs w:val="22"/>
          <w:lang w:val="sr-Cyrl-RS"/>
        </w:rPr>
        <w:t>„</w:t>
      </w:r>
      <w:r w:rsidR="00A772CF" w:rsidRPr="00B17982">
        <w:rPr>
          <w:rFonts w:ascii="Arial" w:hAnsi="Arial" w:cs="Arial"/>
          <w:b/>
          <w:sz w:val="22"/>
          <w:szCs w:val="22"/>
          <w:lang w:val="sr-Latn-RS"/>
        </w:rPr>
        <w:t>Пријава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A772CF" w:rsidRPr="00B17982">
        <w:rPr>
          <w:rFonts w:ascii="Arial" w:hAnsi="Arial" w:cs="Arial"/>
          <w:b/>
          <w:sz w:val="22"/>
          <w:szCs w:val="22"/>
          <w:lang w:val="sr-Latn-RS"/>
        </w:rPr>
        <w:t>за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A772CF" w:rsidRPr="00B17982">
        <w:rPr>
          <w:rFonts w:ascii="Arial" w:hAnsi="Arial" w:cs="Arial"/>
          <w:b/>
          <w:sz w:val="22"/>
          <w:szCs w:val="22"/>
          <w:lang w:val="sr-Latn-RS"/>
        </w:rPr>
        <w:t>аукцију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A772CF" w:rsidRPr="00B17982">
        <w:rPr>
          <w:rFonts w:ascii="Arial" w:hAnsi="Arial" w:cs="Arial"/>
          <w:b/>
          <w:sz w:val="22"/>
          <w:szCs w:val="22"/>
          <w:lang w:val="sr-Latn-RS"/>
        </w:rPr>
        <w:t>број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: </w:t>
      </w:r>
      <w:r w:rsidR="00AD1E19" w:rsidRPr="00B17982">
        <w:rPr>
          <w:rFonts w:ascii="Arial" w:hAnsi="Arial" w:cs="Arial"/>
          <w:b/>
          <w:sz w:val="22"/>
          <w:szCs w:val="22"/>
          <w:lang w:val="sr-Latn-RS"/>
        </w:rPr>
        <w:t>A</w:t>
      </w:r>
      <w:r w:rsidR="00BE7C90" w:rsidRPr="00B17982">
        <w:rPr>
          <w:rFonts w:ascii="Arial" w:hAnsi="Arial" w:cs="Arial"/>
          <w:b/>
          <w:sz w:val="22"/>
          <w:szCs w:val="22"/>
          <w:lang w:val="sr-Cyrl-RS"/>
        </w:rPr>
        <w:t>00</w:t>
      </w:r>
      <w:r w:rsidR="00E85427">
        <w:rPr>
          <w:rFonts w:ascii="Arial" w:hAnsi="Arial" w:cs="Arial"/>
          <w:b/>
          <w:sz w:val="22"/>
          <w:szCs w:val="22"/>
          <w:lang w:val="sr-Cyrl-RS"/>
        </w:rPr>
        <w:t>4</w:t>
      </w:r>
      <w:r w:rsidR="00BE7C90" w:rsidRPr="00B17982">
        <w:rPr>
          <w:rFonts w:ascii="Arial" w:hAnsi="Arial" w:cs="Arial"/>
          <w:b/>
          <w:sz w:val="22"/>
          <w:szCs w:val="22"/>
          <w:lang w:val="sr-Latn-RS"/>
        </w:rPr>
        <w:t>/202</w:t>
      </w:r>
      <w:r w:rsidR="00B17982" w:rsidRPr="00B17982">
        <w:rPr>
          <w:rFonts w:ascii="Arial" w:hAnsi="Arial" w:cs="Arial"/>
          <w:b/>
          <w:sz w:val="22"/>
          <w:szCs w:val="22"/>
          <w:lang w:val="sr-Latn-RS"/>
        </w:rPr>
        <w:t>6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24476F" w:rsidRPr="00B17982">
        <w:rPr>
          <w:rFonts w:ascii="Arial" w:hAnsi="Arial" w:cs="Arial"/>
          <w:b/>
          <w:sz w:val="22"/>
          <w:szCs w:val="22"/>
          <w:lang w:val="sr-Latn-RS"/>
        </w:rPr>
        <w:t>–</w:t>
      </w:r>
      <w:r w:rsidR="0065263C" w:rsidRPr="00B17982">
        <w:rPr>
          <w:rFonts w:ascii="Arial" w:hAnsi="Arial" w:cs="Arial"/>
          <w:b/>
          <w:sz w:val="22"/>
          <w:szCs w:val="22"/>
          <w:lang w:val="sr-Latn-RS"/>
        </w:rPr>
        <w:t xml:space="preserve"> </w:t>
      </w:r>
      <w:r w:rsidR="00B17982" w:rsidRPr="00B17982">
        <w:rPr>
          <w:rFonts w:ascii="Arial" w:hAnsi="Arial" w:cs="Arial"/>
          <w:b/>
          <w:lang w:val="sr-Latn-CS"/>
        </w:rPr>
        <w:t>продај</w:t>
      </w:r>
      <w:r w:rsidR="00C107AD">
        <w:rPr>
          <w:rFonts w:ascii="Arial" w:hAnsi="Arial" w:cs="Arial"/>
          <w:b/>
          <w:lang w:val="sr-Cyrl-RS"/>
        </w:rPr>
        <w:t>а</w:t>
      </w:r>
      <w:r w:rsidR="00B17982" w:rsidRPr="00B17982">
        <w:rPr>
          <w:rFonts w:ascii="Arial" w:hAnsi="Arial" w:cs="Arial"/>
          <w:b/>
          <w:lang w:val="sr-Cyrl-RS"/>
        </w:rPr>
        <w:t xml:space="preserve"> </w:t>
      </w:r>
      <w:r w:rsidR="00E85427">
        <w:rPr>
          <w:rFonts w:ascii="Arial" w:hAnsi="Arial" w:cs="Arial"/>
          <w:b/>
          <w:lang w:val="sr-Cyrl-RS"/>
        </w:rPr>
        <w:t>секундарних сировина у 1 лоту</w:t>
      </w:r>
      <w:r w:rsidR="00B17982">
        <w:rPr>
          <w:rFonts w:ascii="Arial" w:hAnsi="Arial" w:cs="Arial"/>
          <w:b/>
          <w:sz w:val="22"/>
          <w:szCs w:val="22"/>
          <w:lang w:val="sr-Latn-CS"/>
        </w:rPr>
        <w:t>“</w:t>
      </w:r>
    </w:p>
    <w:p w14:paraId="77CC2136" w14:textId="2047672D" w:rsidR="00E758BB" w:rsidRPr="00B17982" w:rsidRDefault="00E758BB" w:rsidP="00B17982">
      <w:pPr>
        <w:numPr>
          <w:ilvl w:val="1"/>
          <w:numId w:val="3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B17982">
        <w:rPr>
          <w:rFonts w:ascii="Arial" w:hAnsi="Arial" w:cs="Arial"/>
          <w:sz w:val="22"/>
          <w:szCs w:val="22"/>
          <w:lang w:val="sr-Latn-CS"/>
        </w:rPr>
        <w:t>понуд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а</w:t>
      </w:r>
      <w:r w:rsidRPr="00B17982">
        <w:rPr>
          <w:rFonts w:ascii="Arial" w:hAnsi="Arial" w:cs="Arial"/>
          <w:sz w:val="22"/>
          <w:szCs w:val="22"/>
          <w:lang w:val="sr-Latn-CS"/>
        </w:rPr>
        <w:t xml:space="preserve"> цене предмета аукције на Фо</w:t>
      </w:r>
      <w:r w:rsidRPr="00B17982">
        <w:rPr>
          <w:rFonts w:ascii="Arial" w:hAnsi="Arial" w:cs="Arial"/>
          <w:sz w:val="22"/>
          <w:szCs w:val="22"/>
          <w:lang w:val="sr-Cyrl-RS"/>
        </w:rPr>
        <w:t>р</w:t>
      </w:r>
      <w:r w:rsidRPr="00B17982">
        <w:rPr>
          <w:rFonts w:ascii="Arial" w:hAnsi="Arial" w:cs="Arial"/>
          <w:sz w:val="22"/>
          <w:szCs w:val="22"/>
          <w:lang w:val="sr-Latn-CS"/>
        </w:rPr>
        <w:t>мулару бр.</w:t>
      </w:r>
      <w:r w:rsidRPr="00B17982">
        <w:rPr>
          <w:rFonts w:ascii="Arial" w:hAnsi="Arial" w:cs="Arial"/>
          <w:sz w:val="22"/>
          <w:szCs w:val="22"/>
          <w:lang w:val="ru-RU"/>
        </w:rPr>
        <w:t>2</w:t>
      </w:r>
      <w:r w:rsidRPr="00B17982">
        <w:rPr>
          <w:rFonts w:ascii="Arial" w:hAnsi="Arial" w:cs="Arial"/>
          <w:sz w:val="22"/>
          <w:szCs w:val="22"/>
          <w:lang w:val="sr-Latn-CS"/>
        </w:rPr>
        <w:t xml:space="preserve">, који чини саставни део </w:t>
      </w:r>
      <w:r w:rsidR="00CD17CC" w:rsidRPr="00B17982">
        <w:rPr>
          <w:rFonts w:ascii="Arial" w:hAnsi="Arial" w:cs="Arial"/>
          <w:sz w:val="22"/>
          <w:szCs w:val="22"/>
          <w:lang w:val="sr-Cyrl-RS"/>
        </w:rPr>
        <w:t>овог Позива</w:t>
      </w:r>
      <w:r w:rsidR="00CD17CC" w:rsidRPr="00B17982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  <w:r w:rsidRPr="00B17982">
        <w:rPr>
          <w:rFonts w:ascii="Arial" w:hAnsi="Arial" w:cs="Arial"/>
          <w:sz w:val="22"/>
          <w:szCs w:val="22"/>
          <w:lang w:val="sr-Latn-CS"/>
        </w:rPr>
        <w:t>у складу са обрасцем из тачке</w:t>
      </w:r>
      <w:r w:rsidR="004412B8" w:rsidRPr="00B17982">
        <w:rPr>
          <w:rFonts w:ascii="Arial" w:hAnsi="Arial" w:cs="Arial"/>
          <w:sz w:val="22"/>
          <w:szCs w:val="22"/>
          <w:lang w:val="sr-Cyrl-RS"/>
        </w:rPr>
        <w:t xml:space="preserve"> бр.8.</w:t>
      </w:r>
      <w:r w:rsidRPr="00B17982">
        <w:rPr>
          <w:rFonts w:ascii="Arial" w:hAnsi="Arial" w:cs="Arial"/>
          <w:sz w:val="22"/>
          <w:szCs w:val="22"/>
          <w:lang w:val="sr-Latn-CS"/>
        </w:rPr>
        <w:t xml:space="preserve"> 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 xml:space="preserve">овог </w:t>
      </w:r>
      <w:r w:rsidR="006B3892" w:rsidRPr="00B17982">
        <w:rPr>
          <w:rFonts w:ascii="Arial" w:hAnsi="Arial" w:cs="Arial"/>
          <w:sz w:val="22"/>
          <w:szCs w:val="22"/>
          <w:lang w:val="sr-Cyrl-RS"/>
        </w:rPr>
        <w:t>Позива.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 </w:t>
      </w:r>
      <w:r w:rsidR="002D20FF" w:rsidRPr="00B17982">
        <w:rPr>
          <w:rFonts w:ascii="Arial" w:hAnsi="Arial" w:cs="Arial"/>
          <w:sz w:val="22"/>
          <w:szCs w:val="22"/>
          <w:lang w:val="sr-Cyrl-RS"/>
        </w:rPr>
        <w:t xml:space="preserve">Понуда цене се доставља </w:t>
      </w:r>
      <w:r w:rsidR="00B01AAB" w:rsidRPr="00B17982">
        <w:rPr>
          <w:rFonts w:ascii="Arial" w:hAnsi="Arial" w:cs="Arial"/>
          <w:sz w:val="22"/>
          <w:szCs w:val="22"/>
          <w:lang w:val="sr-Cyrl-RS"/>
        </w:rPr>
        <w:t xml:space="preserve">на електронску адресу: </w:t>
      </w:r>
      <w:hyperlink r:id="rId22" w:history="1"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C107AD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="00F12AD5">
        <w:rPr>
          <w:rFonts w:ascii="Arial" w:hAnsi="Arial" w:cs="Arial"/>
          <w:sz w:val="22"/>
          <w:szCs w:val="22"/>
          <w:lang w:val="sr-Latn-RS"/>
        </w:rPr>
        <w:t xml:space="preserve"> </w:t>
      </w:r>
      <w:r w:rsidR="00B01AAB" w:rsidRPr="00B17982">
        <w:rPr>
          <w:rFonts w:ascii="Arial" w:hAnsi="Arial" w:cs="Arial"/>
          <w:sz w:val="22"/>
          <w:szCs w:val="22"/>
          <w:lang w:val="sr-Cyrl-RS"/>
        </w:rPr>
        <w:t>а у наслову електронског писма треба назначити</w:t>
      </w:r>
      <w:r w:rsidR="00B01AAB" w:rsidRPr="00B17982">
        <w:rPr>
          <w:rFonts w:ascii="Arial" w:hAnsi="Arial" w:cs="Arial"/>
          <w:sz w:val="22"/>
          <w:szCs w:val="22"/>
          <w:lang w:val="sr-Latn-RS"/>
        </w:rPr>
        <w:t xml:space="preserve"> </w:t>
      </w:r>
      <w:r w:rsidR="00B01AAB" w:rsidRPr="00B17982">
        <w:rPr>
          <w:rFonts w:ascii="Arial" w:hAnsi="Arial" w:cs="Arial"/>
          <w:sz w:val="22"/>
          <w:szCs w:val="22"/>
          <w:lang w:val="sr-Cyrl-RS"/>
        </w:rPr>
        <w:t>број понуде и назив учесника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, тако да стоји</w:t>
      </w:r>
      <w:r w:rsidR="00B01AAB" w:rsidRPr="00B17982">
        <w:rPr>
          <w:rFonts w:ascii="Arial" w:hAnsi="Arial" w:cs="Arial"/>
          <w:sz w:val="22"/>
          <w:szCs w:val="22"/>
          <w:lang w:val="sr-Cyrl-RS"/>
        </w:rPr>
        <w:t xml:space="preserve">: </w:t>
      </w:r>
      <w:r w:rsidR="00B01AAB" w:rsidRPr="00B17982">
        <w:rPr>
          <w:rFonts w:ascii="Arial" w:hAnsi="Arial" w:cs="Arial"/>
          <w:b/>
          <w:sz w:val="22"/>
          <w:szCs w:val="22"/>
          <w:lang w:val="sr-Cyrl-RS"/>
        </w:rPr>
        <w:t>„</w:t>
      </w:r>
      <w:r w:rsidR="00B17982" w:rsidRPr="00B17982">
        <w:rPr>
          <w:rFonts w:ascii="Arial" w:hAnsi="Arial" w:cs="Arial"/>
          <w:b/>
          <w:sz w:val="22"/>
          <w:szCs w:val="22"/>
          <w:lang w:val="sr-Latn-RS"/>
        </w:rPr>
        <w:t>Пријава за аукцију број: A</w:t>
      </w:r>
      <w:r w:rsidR="00B17982" w:rsidRPr="00B17982">
        <w:rPr>
          <w:rFonts w:ascii="Arial" w:hAnsi="Arial" w:cs="Arial"/>
          <w:b/>
          <w:sz w:val="22"/>
          <w:szCs w:val="22"/>
          <w:lang w:val="sr-Cyrl-RS"/>
        </w:rPr>
        <w:t>00</w:t>
      </w:r>
      <w:r w:rsidR="00E85427">
        <w:rPr>
          <w:rFonts w:ascii="Arial" w:hAnsi="Arial" w:cs="Arial"/>
          <w:b/>
          <w:sz w:val="22"/>
          <w:szCs w:val="22"/>
          <w:lang w:val="sr-Cyrl-RS"/>
        </w:rPr>
        <w:t>4</w:t>
      </w:r>
      <w:r w:rsidR="00B17982" w:rsidRPr="00B17982">
        <w:rPr>
          <w:rFonts w:ascii="Arial" w:hAnsi="Arial" w:cs="Arial"/>
          <w:b/>
          <w:sz w:val="22"/>
          <w:szCs w:val="22"/>
          <w:lang w:val="sr-Latn-RS"/>
        </w:rPr>
        <w:t xml:space="preserve">/2026 – </w:t>
      </w:r>
      <w:r w:rsidR="00E85427" w:rsidRPr="00B17982">
        <w:rPr>
          <w:rFonts w:ascii="Arial" w:hAnsi="Arial" w:cs="Arial"/>
          <w:b/>
          <w:lang w:val="sr-Latn-CS"/>
        </w:rPr>
        <w:t>продај</w:t>
      </w:r>
      <w:r w:rsidR="00E85427">
        <w:rPr>
          <w:rFonts w:ascii="Arial" w:hAnsi="Arial" w:cs="Arial"/>
          <w:b/>
          <w:lang w:val="sr-Cyrl-RS"/>
        </w:rPr>
        <w:t>а</w:t>
      </w:r>
      <w:r w:rsidR="00E85427" w:rsidRPr="00B17982">
        <w:rPr>
          <w:rFonts w:ascii="Arial" w:hAnsi="Arial" w:cs="Arial"/>
          <w:b/>
          <w:lang w:val="sr-Cyrl-RS"/>
        </w:rPr>
        <w:t xml:space="preserve"> </w:t>
      </w:r>
      <w:r w:rsidR="00E85427">
        <w:rPr>
          <w:rFonts w:ascii="Arial" w:hAnsi="Arial" w:cs="Arial"/>
          <w:b/>
          <w:lang w:val="sr-Cyrl-RS"/>
        </w:rPr>
        <w:t>секундарних сировина у 1 лоту</w:t>
      </w:r>
      <w:r w:rsidR="007B57A9" w:rsidRPr="00B17982">
        <w:rPr>
          <w:rFonts w:ascii="Arial" w:hAnsi="Arial" w:cs="Arial"/>
          <w:b/>
          <w:sz w:val="22"/>
          <w:szCs w:val="22"/>
          <w:lang w:val="sr-Latn-RS"/>
        </w:rPr>
        <w:t>“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. Сама понуда мора имати печат </w:t>
      </w:r>
      <w:r w:rsidR="00D1381F" w:rsidRPr="00B17982">
        <w:rPr>
          <w:rFonts w:ascii="Arial" w:hAnsi="Arial" w:cs="Arial"/>
          <w:sz w:val="22"/>
          <w:szCs w:val="22"/>
          <w:lang w:val="sr-Cyrl-RS"/>
        </w:rPr>
        <w:t>подносиоца П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>онуде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 и </w:t>
      </w:r>
      <w:r w:rsidR="007437A0" w:rsidRPr="00B17982">
        <w:rPr>
          <w:rFonts w:ascii="Arial" w:hAnsi="Arial" w:cs="Arial"/>
          <w:sz w:val="22"/>
          <w:szCs w:val="22"/>
          <w:lang w:val="sr-Cyrl-RS"/>
        </w:rPr>
        <w:t xml:space="preserve">својеручни </w:t>
      </w:r>
      <w:r w:rsidRPr="00B17982">
        <w:rPr>
          <w:rFonts w:ascii="Arial" w:hAnsi="Arial" w:cs="Arial"/>
          <w:sz w:val="22"/>
          <w:szCs w:val="22"/>
          <w:lang w:val="sr-Cyrl-RS"/>
        </w:rPr>
        <w:t xml:space="preserve">потпис заступника или </w:t>
      </w:r>
      <w:r w:rsidRPr="00B17982">
        <w:rPr>
          <w:rFonts w:ascii="Arial" w:hAnsi="Arial" w:cs="Arial"/>
          <w:sz w:val="22"/>
          <w:szCs w:val="22"/>
          <w:lang w:val="sr-Cyrl-RS"/>
        </w:rPr>
        <w:lastRenderedPageBreak/>
        <w:t>овлашћеног лица.</w:t>
      </w:r>
      <w:r w:rsidR="0065263C" w:rsidRPr="00B17982">
        <w:rPr>
          <w:rFonts w:ascii="Arial" w:hAnsi="Arial" w:cs="Arial"/>
          <w:sz w:val="22"/>
          <w:szCs w:val="22"/>
          <w:lang w:val="sr-Cyrl-RS"/>
        </w:rPr>
        <w:t xml:space="preserve"> </w:t>
      </w:r>
      <w:r w:rsidR="005C304A" w:rsidRPr="00B17982">
        <w:rPr>
          <w:rFonts w:ascii="Arial" w:hAnsi="Arial" w:cs="Arial"/>
          <w:sz w:val="22"/>
          <w:szCs w:val="22"/>
          <w:lang w:val="sr-Cyrl-RS"/>
        </w:rPr>
        <w:t>Понуда физичких лица мора бити својеручно потписана од стране лица које је подноси</w:t>
      </w:r>
      <w:r w:rsidR="003B5BFF" w:rsidRPr="00B17982">
        <w:rPr>
          <w:rFonts w:ascii="Arial" w:hAnsi="Arial" w:cs="Arial"/>
          <w:sz w:val="22"/>
          <w:szCs w:val="22"/>
          <w:lang w:val="sr-Cyrl-RS"/>
        </w:rPr>
        <w:t>лац</w:t>
      </w:r>
      <w:r w:rsidR="00A90D5A" w:rsidRPr="00B17982">
        <w:rPr>
          <w:rFonts w:ascii="Arial" w:hAnsi="Arial" w:cs="Arial"/>
          <w:sz w:val="22"/>
          <w:szCs w:val="22"/>
          <w:lang w:val="sr-Cyrl-RS"/>
        </w:rPr>
        <w:t xml:space="preserve"> Понуде</w:t>
      </w:r>
      <w:r w:rsidR="005C304A" w:rsidRPr="00B17982">
        <w:rPr>
          <w:rFonts w:ascii="Arial" w:hAnsi="Arial" w:cs="Arial"/>
          <w:sz w:val="22"/>
          <w:szCs w:val="22"/>
          <w:lang w:val="sr-Cyrl-RS"/>
        </w:rPr>
        <w:t>.</w:t>
      </w:r>
    </w:p>
    <w:p w14:paraId="6D231A5D" w14:textId="77777777" w:rsidR="00567AB4" w:rsidRPr="008B270E" w:rsidRDefault="00567AB4" w:rsidP="00AE1653">
      <w:pPr>
        <w:numPr>
          <w:ilvl w:val="2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Сва документа 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која </w:t>
      </w:r>
      <w:r w:rsidR="00A90D5A" w:rsidRPr="00D24225">
        <w:rPr>
          <w:rFonts w:ascii="Arial" w:hAnsi="Arial" w:cs="Arial"/>
          <w:sz w:val="22"/>
          <w:szCs w:val="22"/>
          <w:lang w:val="sr-Cyrl-RS"/>
        </w:rPr>
        <w:t>подносиоци Пријаве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доставе морају бити потпи</w:t>
      </w:r>
      <w:r w:rsidR="004E12B5" w:rsidRPr="00D24225">
        <w:rPr>
          <w:rFonts w:ascii="Arial" w:hAnsi="Arial" w:cs="Arial"/>
          <w:sz w:val="22"/>
          <w:szCs w:val="22"/>
          <w:lang w:val="sr-Latn-CS"/>
        </w:rPr>
        <w:t>сана од стране лица из тачке 5.2</w:t>
      </w:r>
      <w:r w:rsidRPr="00D24225">
        <w:rPr>
          <w:rFonts w:ascii="Arial" w:hAnsi="Arial" w:cs="Arial"/>
          <w:sz w:val="22"/>
          <w:szCs w:val="22"/>
          <w:lang w:val="sr-Latn-CS"/>
        </w:rPr>
        <w:t>.</w:t>
      </w:r>
      <w:r w:rsidR="004E12B5" w:rsidRPr="00D24225">
        <w:rPr>
          <w:rFonts w:ascii="Arial" w:hAnsi="Arial" w:cs="Arial"/>
          <w:sz w:val="22"/>
          <w:szCs w:val="22"/>
          <w:lang w:val="sr-Cyrl-RS"/>
        </w:rPr>
        <w:t xml:space="preserve"> </w:t>
      </w:r>
      <w:r w:rsidR="006B3892" w:rsidRPr="00D24225">
        <w:rPr>
          <w:rFonts w:ascii="Arial" w:hAnsi="Arial" w:cs="Arial"/>
          <w:sz w:val="22"/>
          <w:szCs w:val="22"/>
          <w:lang w:val="sr-Cyrl-RS"/>
        </w:rPr>
        <w:t>овог Позива</w:t>
      </w:r>
      <w:r w:rsidR="00FA3946" w:rsidRPr="00D24225">
        <w:rPr>
          <w:rFonts w:ascii="Arial" w:hAnsi="Arial" w:cs="Arial"/>
          <w:sz w:val="22"/>
          <w:szCs w:val="22"/>
          <w:lang w:val="ru-RU"/>
        </w:rPr>
        <w:t xml:space="preserve">, у зависности од правне форме </w:t>
      </w:r>
      <w:r w:rsidR="00D1381F" w:rsidRPr="00D24225">
        <w:rPr>
          <w:rFonts w:ascii="Arial" w:hAnsi="Arial" w:cs="Arial"/>
          <w:sz w:val="22"/>
          <w:szCs w:val="22"/>
          <w:lang w:val="sr-Cyrl-RS"/>
        </w:rPr>
        <w:t>подносиоца Пријаве</w:t>
      </w:r>
      <w:r w:rsidR="00FA3946" w:rsidRPr="00D24225">
        <w:rPr>
          <w:rFonts w:ascii="Arial" w:hAnsi="Arial" w:cs="Arial"/>
          <w:sz w:val="22"/>
          <w:szCs w:val="22"/>
          <w:lang w:val="ru-RU"/>
        </w:rPr>
        <w:t>,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и оверена печатом </w:t>
      </w:r>
      <w:r w:rsidR="00D1381F" w:rsidRPr="00D24225">
        <w:rPr>
          <w:rFonts w:ascii="Arial" w:hAnsi="Arial" w:cs="Arial"/>
          <w:sz w:val="22"/>
          <w:szCs w:val="22"/>
          <w:lang w:val="sr-Cyrl-RS"/>
        </w:rPr>
        <w:t>подносиоца Пријаве</w:t>
      </w:r>
      <w:r w:rsidR="00EB3B95" w:rsidRPr="00D24225">
        <w:rPr>
          <w:rFonts w:ascii="Arial" w:hAnsi="Arial" w:cs="Arial"/>
          <w:sz w:val="22"/>
          <w:szCs w:val="22"/>
          <w:lang w:val="ru-RU"/>
        </w:rPr>
        <w:t>.</w:t>
      </w:r>
      <w:r w:rsidR="00F91045" w:rsidRPr="00D24225">
        <w:rPr>
          <w:rFonts w:ascii="Arial" w:hAnsi="Arial" w:cs="Arial"/>
          <w:sz w:val="22"/>
          <w:szCs w:val="22"/>
          <w:lang w:val="ru-RU"/>
        </w:rPr>
        <w:t xml:space="preserve"> </w:t>
      </w:r>
      <w:r w:rsidRPr="00D24225">
        <w:rPr>
          <w:rFonts w:ascii="Arial" w:hAnsi="Arial" w:cs="Arial"/>
          <w:sz w:val="22"/>
          <w:szCs w:val="22"/>
          <w:lang w:val="sr-Latn-CS"/>
        </w:rPr>
        <w:t>Исправке нису дозвољене, осим исправки које су оверене потписом заступника или овлашћеног лица које је потписало документа и печатом.</w:t>
      </w:r>
    </w:p>
    <w:p w14:paraId="76B74476" w14:textId="77777777" w:rsidR="001B4620" w:rsidRPr="00D24225" w:rsidRDefault="006A4C64" w:rsidP="00F57282">
      <w:pPr>
        <w:numPr>
          <w:ilvl w:val="2"/>
          <w:numId w:val="4"/>
        </w:num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У састав </w:t>
      </w:r>
      <w:r w:rsidR="009A0E54" w:rsidRPr="008B270E">
        <w:rPr>
          <w:rFonts w:ascii="Arial" w:hAnsi="Arial" w:cs="Arial"/>
          <w:sz w:val="22"/>
          <w:szCs w:val="22"/>
          <w:lang w:val="sr-Cyrl-RS"/>
        </w:rPr>
        <w:t>Пријаве</w:t>
      </w:r>
      <w:r w:rsidR="002471A9" w:rsidRPr="008B270E">
        <w:rPr>
          <w:rFonts w:ascii="Arial" w:hAnsi="Arial" w:cs="Arial"/>
          <w:sz w:val="22"/>
          <w:szCs w:val="22"/>
          <w:lang w:val="sr-Cyrl-R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улазе следећа документа</w:t>
      </w:r>
      <w:r w:rsidR="008B609B" w:rsidRPr="00D24225">
        <w:rPr>
          <w:rFonts w:ascii="Arial" w:hAnsi="Arial" w:cs="Arial"/>
          <w:sz w:val="22"/>
          <w:szCs w:val="22"/>
          <w:lang w:val="sr-Cyrl-RS"/>
        </w:rPr>
        <w:t xml:space="preserve"> чиј</w:t>
      </w:r>
      <w:r w:rsidR="004E12B5" w:rsidRPr="00D24225">
        <w:rPr>
          <w:rFonts w:ascii="Arial" w:hAnsi="Arial" w:cs="Arial"/>
          <w:sz w:val="22"/>
          <w:szCs w:val="22"/>
          <w:lang w:val="sr-Cyrl-RS"/>
        </w:rPr>
        <w:t>а је достава</w:t>
      </w:r>
      <w:r w:rsidR="00A87CD7" w:rsidRPr="00D24225">
        <w:rPr>
          <w:rFonts w:ascii="Arial" w:hAnsi="Arial" w:cs="Arial"/>
          <w:sz w:val="22"/>
          <w:szCs w:val="22"/>
          <w:lang w:val="sr-Cyrl-RS"/>
        </w:rPr>
        <w:t xml:space="preserve"> услов</w:t>
      </w:r>
      <w:r w:rsidR="008B609B" w:rsidRPr="00D24225">
        <w:rPr>
          <w:rFonts w:ascii="Arial" w:hAnsi="Arial" w:cs="Arial"/>
          <w:sz w:val="22"/>
          <w:szCs w:val="22"/>
          <w:lang w:val="sr-Cyrl-RS"/>
        </w:rPr>
        <w:t xml:space="preserve"> кој</w:t>
      </w:r>
      <w:r w:rsidR="004E12B5" w:rsidRPr="00D24225">
        <w:rPr>
          <w:rFonts w:ascii="Arial" w:hAnsi="Arial" w:cs="Arial"/>
          <w:sz w:val="22"/>
          <w:szCs w:val="22"/>
          <w:lang w:val="sr-Cyrl-RS"/>
        </w:rPr>
        <w:t>и</w:t>
      </w:r>
      <w:r w:rsidR="008B609B" w:rsidRPr="00D24225">
        <w:rPr>
          <w:rFonts w:ascii="Arial" w:hAnsi="Arial" w:cs="Arial"/>
          <w:sz w:val="22"/>
          <w:szCs w:val="22"/>
          <w:lang w:val="sr-Cyrl-RS"/>
        </w:rPr>
        <w:t xml:space="preserve"> </w:t>
      </w:r>
      <w:r w:rsidR="00DC557F" w:rsidRPr="00D24225">
        <w:rPr>
          <w:rFonts w:ascii="Arial" w:hAnsi="Arial" w:cs="Arial"/>
          <w:sz w:val="22"/>
          <w:szCs w:val="22"/>
          <w:lang w:val="sr-Cyrl-RS"/>
        </w:rPr>
        <w:t>подносилац Пријаве</w:t>
      </w:r>
      <w:r w:rsidR="00A87CD7" w:rsidRPr="00D24225">
        <w:rPr>
          <w:rFonts w:ascii="Arial" w:hAnsi="Arial" w:cs="Arial"/>
          <w:sz w:val="22"/>
          <w:szCs w:val="22"/>
          <w:lang w:val="sr-Cyrl-RS"/>
        </w:rPr>
        <w:t xml:space="preserve"> </w:t>
      </w:r>
      <w:r w:rsidR="008B609B" w:rsidRPr="00D24225">
        <w:rPr>
          <w:rFonts w:ascii="Arial" w:hAnsi="Arial" w:cs="Arial"/>
          <w:sz w:val="22"/>
          <w:szCs w:val="22"/>
          <w:lang w:val="sr-Cyrl-RS"/>
        </w:rPr>
        <w:t>мора да испуни</w:t>
      </w:r>
      <w:r w:rsidR="00AE1653" w:rsidRPr="00D24225">
        <w:rPr>
          <w:rFonts w:ascii="Arial" w:hAnsi="Arial" w:cs="Arial"/>
          <w:sz w:val="22"/>
          <w:szCs w:val="22"/>
          <w:lang w:val="sr-Cyrl-RS"/>
        </w:rPr>
        <w:t xml:space="preserve"> како би стекао право за учешће на аукцији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: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32"/>
        <w:gridCol w:w="8591"/>
      </w:tblGrid>
      <w:tr w:rsidR="00D24225" w:rsidRPr="00DF63E6" w14:paraId="66ACA77C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A6B9C" w14:textId="77777777" w:rsidR="00B41BBA" w:rsidRPr="00D24225" w:rsidRDefault="00B41BBA" w:rsidP="00CE2EC2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3.1.3.1.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F2C8B" w14:textId="4E137F84" w:rsidR="00B41BBA" w:rsidRPr="00D24225" w:rsidRDefault="00B41BBA" w:rsidP="00D24225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b/>
                <w:sz w:val="22"/>
                <w:szCs w:val="22"/>
              </w:rPr>
              <w:t>За правна лица и предузетнике:</w:t>
            </w:r>
            <w:r w:rsidRPr="00D2422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 xml:space="preserve">Оверене копије оснивачких докумената, оверени изводи из регистра привредних субјеката и потврда о ПИБ, оверене печатом </w:t>
            </w:r>
            <w:r w:rsidR="00DC557F" w:rsidRPr="00D24225">
              <w:rPr>
                <w:rFonts w:ascii="Arial" w:hAnsi="Arial" w:cs="Arial"/>
                <w:sz w:val="22"/>
                <w:szCs w:val="22"/>
                <w:lang w:val="sr-Cyrl-RS"/>
              </w:rPr>
              <w:t>подносиоца Пријаве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  <w:r w:rsidR="007A4AB8" w:rsidRPr="00D2422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700B7" w:rsidRPr="009700B7">
              <w:rPr>
                <w:rFonts w:ascii="Arial" w:hAnsi="Arial" w:cs="Arial"/>
                <w:sz w:val="22"/>
                <w:szCs w:val="22"/>
              </w:rPr>
              <w:t xml:space="preserve">(доставља се електронским путем на адресу </w:t>
            </w:r>
            <w:hyperlink r:id="rId23" w:history="1"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_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RS"/>
                </w:rPr>
                <w:t>HIPP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@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-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.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  <w:r w:rsidR="009700B7" w:rsidRPr="009700B7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8B270E" w:rsidRPr="00DF63E6" w14:paraId="2C2DD794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23BD5" w14:textId="77777777" w:rsidR="00B41BBA" w:rsidRPr="008B270E" w:rsidRDefault="00B41BB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B270E">
              <w:rPr>
                <w:rFonts w:ascii="Arial" w:hAnsi="Arial" w:cs="Arial"/>
                <w:bCs/>
                <w:sz w:val="22"/>
                <w:szCs w:val="22"/>
              </w:rPr>
              <w:t>3.1.</w:t>
            </w:r>
            <w:r w:rsidRPr="008B270E">
              <w:rPr>
                <w:rFonts w:ascii="Arial" w:hAnsi="Arial" w:cs="Arial"/>
                <w:bCs/>
                <w:sz w:val="22"/>
                <w:szCs w:val="22"/>
                <w:lang w:val="ru-RU"/>
              </w:rPr>
              <w:t>3</w:t>
            </w:r>
            <w:r w:rsidR="009700B7">
              <w:rPr>
                <w:rFonts w:ascii="Arial" w:hAnsi="Arial" w:cs="Arial"/>
                <w:bCs/>
                <w:sz w:val="22"/>
                <w:szCs w:val="22"/>
              </w:rPr>
              <w:t>.2</w:t>
            </w:r>
            <w:r w:rsidRPr="008B270E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E108D" w14:textId="40E0B2B6" w:rsidR="00B41BBA" w:rsidRPr="009700B7" w:rsidRDefault="00B41BBA" w:rsidP="00D24225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  <w:lang w:val="sr-Cyrl-RS"/>
              </w:rPr>
            </w:pPr>
            <w:r w:rsidRPr="006C6905">
              <w:rPr>
                <w:rFonts w:ascii="Arial" w:hAnsi="Arial" w:cs="Arial"/>
                <w:b/>
                <w:sz w:val="22"/>
                <w:szCs w:val="22"/>
              </w:rPr>
              <w:t>За правна лица и предузетнике:</w:t>
            </w:r>
            <w:r w:rsidRPr="006C6905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 </w:t>
            </w:r>
            <w:r w:rsidRPr="006C6905">
              <w:rPr>
                <w:rFonts w:ascii="Arial" w:hAnsi="Arial" w:cs="Arial"/>
                <w:bCs/>
                <w:sz w:val="22"/>
                <w:szCs w:val="22"/>
              </w:rPr>
              <w:t xml:space="preserve">Уредно састављена документа, оверена од стране </w:t>
            </w:r>
            <w:r w:rsidR="00DC557F" w:rsidRPr="006C6905">
              <w:rPr>
                <w:rFonts w:ascii="Arial" w:hAnsi="Arial" w:cs="Arial"/>
                <w:sz w:val="22"/>
                <w:szCs w:val="22"/>
                <w:lang w:val="sr-Cyrl-RS"/>
              </w:rPr>
              <w:t>подносиоца Пријаве</w:t>
            </w:r>
            <w:r w:rsidRPr="006C6905">
              <w:rPr>
                <w:rFonts w:ascii="Arial" w:hAnsi="Arial" w:cs="Arial"/>
                <w:bCs/>
                <w:sz w:val="22"/>
                <w:szCs w:val="22"/>
              </w:rPr>
              <w:t xml:space="preserve">, којима се потврђују овлашћења управних органа и овлашћених представника </w:t>
            </w:r>
            <w:r w:rsidR="00DC557F" w:rsidRPr="006C6905">
              <w:rPr>
                <w:rFonts w:ascii="Arial" w:hAnsi="Arial" w:cs="Arial"/>
                <w:sz w:val="22"/>
                <w:szCs w:val="22"/>
                <w:lang w:val="sr-Cyrl-RS"/>
              </w:rPr>
              <w:t>подносиоца Пријаве</w:t>
            </w:r>
            <w:r w:rsidRPr="006C6905">
              <w:rPr>
                <w:rFonts w:ascii="Arial" w:hAnsi="Arial" w:cs="Arial"/>
                <w:bCs/>
                <w:sz w:val="22"/>
                <w:szCs w:val="22"/>
                <w:lang w:val="sr-Latn-CS"/>
              </w:rPr>
              <w:t>.</w:t>
            </w:r>
            <w:r w:rsidR="009700B7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 xml:space="preserve"> </w:t>
            </w:r>
            <w:r w:rsidR="009700B7" w:rsidRPr="009700B7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 xml:space="preserve">(доставља се електронским путем на адресу </w:t>
            </w:r>
            <w:hyperlink r:id="rId24" w:history="1"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_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RS"/>
                </w:rPr>
                <w:t>HIPP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@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-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.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  <w:r w:rsidR="009700B7" w:rsidRPr="009700B7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)</w:t>
            </w:r>
          </w:p>
        </w:tc>
      </w:tr>
      <w:tr w:rsidR="008B270E" w:rsidRPr="00DF63E6" w14:paraId="3EAF04C6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B400E2" w14:textId="77777777" w:rsidR="00B41BBA" w:rsidRPr="008B270E" w:rsidRDefault="00B41BB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8B270E">
              <w:rPr>
                <w:rFonts w:ascii="Arial" w:hAnsi="Arial" w:cs="Arial"/>
                <w:bCs/>
                <w:sz w:val="22"/>
                <w:szCs w:val="22"/>
              </w:rPr>
              <w:t>3.1.</w:t>
            </w:r>
            <w:r w:rsidRPr="008B270E">
              <w:rPr>
                <w:rFonts w:ascii="Arial" w:hAnsi="Arial" w:cs="Arial"/>
                <w:bCs/>
                <w:sz w:val="22"/>
                <w:szCs w:val="22"/>
                <w:lang w:val="ru-RU"/>
              </w:rPr>
              <w:t>3</w:t>
            </w:r>
            <w:r w:rsidR="009700B7">
              <w:rPr>
                <w:rFonts w:ascii="Arial" w:hAnsi="Arial" w:cs="Arial"/>
                <w:bCs/>
                <w:sz w:val="22"/>
                <w:szCs w:val="22"/>
              </w:rPr>
              <w:t>.3</w:t>
            </w:r>
            <w:r w:rsidRPr="008B270E">
              <w:rPr>
                <w:rFonts w:ascii="Arial" w:hAnsi="Arial" w:cs="Arial"/>
                <w:bCs/>
                <w:sz w:val="22"/>
                <w:szCs w:val="22"/>
              </w:rPr>
              <w:t>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2E02E" w14:textId="757B877C" w:rsidR="00B41BBA" w:rsidRPr="00B17982" w:rsidRDefault="00B41BBA" w:rsidP="00F60A81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6C6905">
              <w:rPr>
                <w:rFonts w:ascii="Arial" w:hAnsi="Arial" w:cs="Arial"/>
                <w:b/>
                <w:sz w:val="22"/>
                <w:szCs w:val="22"/>
              </w:rPr>
              <w:t>За правна лица и предузетнике</w:t>
            </w:r>
            <w:r w:rsidR="00B1798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: </w:t>
            </w:r>
            <w:r w:rsidR="00B17982" w:rsidRPr="00B17982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Последњи финансијски извештај који је </w:t>
            </w:r>
            <w:r w:rsidR="00B17982">
              <w:rPr>
                <w:rFonts w:ascii="Arial" w:hAnsi="Arial" w:cs="Arial"/>
                <w:sz w:val="22"/>
                <w:szCs w:val="22"/>
                <w:lang w:val="sr-Cyrl-RS"/>
              </w:rPr>
              <w:t>јавно</w:t>
            </w:r>
            <w:r w:rsidR="00B17982" w:rsidRPr="00B17982">
              <w:rPr>
                <w:rFonts w:ascii="Arial" w:hAnsi="Arial" w:cs="Arial"/>
                <w:sz w:val="22"/>
                <w:szCs w:val="22"/>
                <w:lang w:val="sr-Cyrl-RS"/>
              </w:rPr>
              <w:t xml:space="preserve"> објављен на сајту АПР</w:t>
            </w:r>
          </w:p>
        </w:tc>
      </w:tr>
      <w:tr w:rsidR="007C41C0" w:rsidRPr="00DF63E6" w14:paraId="3B22369A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0562" w14:textId="77777777" w:rsidR="007C41C0" w:rsidRPr="009700B7" w:rsidRDefault="007C41C0" w:rsidP="007C41C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ru-RU"/>
              </w:rPr>
              <w:t>3.1.3.4</w:t>
            </w:r>
            <w:r w:rsidRPr="009700B7">
              <w:rPr>
                <w:rFonts w:ascii="Arial" w:hAnsi="Arial" w:cs="Arial"/>
                <w:bCs/>
                <w:sz w:val="22"/>
                <w:szCs w:val="22"/>
                <w:lang w:val="ru-RU"/>
              </w:rPr>
              <w:t>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65832" w14:textId="151F9FAA" w:rsidR="007C41C0" w:rsidRPr="00E906B4" w:rsidRDefault="007C41C0" w:rsidP="007C41C0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FF0000"/>
                <w:sz w:val="22"/>
                <w:szCs w:val="22"/>
                <w:lang w:val="sr-Cyrl-RS"/>
              </w:rPr>
            </w:pPr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>Доказ о уплати депозита</w:t>
            </w:r>
            <w:r w:rsidR="00E85427">
              <w:rPr>
                <w:rFonts w:ascii="Arial" w:hAnsi="Arial" w:cs="Arial"/>
                <w:sz w:val="22"/>
                <w:szCs w:val="22"/>
                <w:lang w:val="sr-Cyrl-RS"/>
              </w:rPr>
              <w:t xml:space="preserve">_ </w:t>
            </w:r>
            <w:r w:rsidR="00E85427" w:rsidRPr="000D271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није потребн</w:t>
            </w:r>
            <w:r w:rsidR="000D2712" w:rsidRPr="000D271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а</w:t>
            </w:r>
            <w:r w:rsidR="00E85427" w:rsidRPr="000D271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 уплат</w:t>
            </w:r>
            <w:r w:rsidR="000D2712" w:rsidRPr="000D271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а</w:t>
            </w:r>
            <w:r w:rsidR="00E85427" w:rsidRPr="000D271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 xml:space="preserve"> депозит</w:t>
            </w:r>
            <w:r w:rsidR="000D2712" w:rsidRPr="000D2712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а</w:t>
            </w:r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 xml:space="preserve"> </w:t>
            </w:r>
          </w:p>
        </w:tc>
      </w:tr>
      <w:tr w:rsidR="009700B7" w:rsidRPr="00DF63E6" w14:paraId="6B1E5EE1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593E1" w14:textId="77777777" w:rsidR="009700B7" w:rsidRDefault="009700B7" w:rsidP="009700B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ru-RU"/>
              </w:rPr>
              <w:t>3.1.3.5.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6E1B9" w14:textId="12759BE0" w:rsidR="009700B7" w:rsidRPr="009700B7" w:rsidRDefault="009700B7" w:rsidP="009700B7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9700B7">
              <w:rPr>
                <w:rFonts w:ascii="Arial" w:hAnsi="Arial" w:cs="Arial"/>
                <w:b/>
                <w:sz w:val="22"/>
                <w:szCs w:val="22"/>
              </w:rPr>
              <w:t>За физичка лица</w:t>
            </w:r>
            <w:r w:rsidRPr="009700B7">
              <w:rPr>
                <w:rFonts w:ascii="Arial" w:hAnsi="Arial" w:cs="Arial"/>
                <w:b/>
                <w:sz w:val="22"/>
                <w:szCs w:val="22"/>
                <w:lang w:val="sr-Cyrl-RS"/>
              </w:rPr>
              <w:t>:</w:t>
            </w:r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 xml:space="preserve"> Лична карта (доставља се електронским путем на адресу </w:t>
            </w:r>
            <w:hyperlink r:id="rId25" w:history="1"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_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RS"/>
                </w:rPr>
                <w:t>HIPP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@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-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</w:rPr>
                <w:t>.</w:t>
              </w:r>
              <w:r w:rsidR="00B17982"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  <w:r w:rsidRPr="009700B7">
              <w:rPr>
                <w:rFonts w:ascii="Arial" w:hAnsi="Arial" w:cs="Arial"/>
                <w:sz w:val="22"/>
                <w:szCs w:val="22"/>
                <w:lang w:val="sr-Cyrl-RS"/>
              </w:rPr>
              <w:t>)</w:t>
            </w:r>
          </w:p>
        </w:tc>
      </w:tr>
      <w:tr w:rsidR="00363B6F" w:rsidRPr="00DF63E6" w14:paraId="10C88FF0" w14:textId="77777777" w:rsidTr="0066608C">
        <w:trPr>
          <w:jc w:val="center"/>
        </w:trPr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AB57C" w14:textId="671EDFF7" w:rsidR="00363B6F" w:rsidRDefault="00363B6F" w:rsidP="00363B6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bCs/>
                <w:sz w:val="22"/>
                <w:szCs w:val="22"/>
                <w:lang w:val="ru-RU"/>
              </w:rPr>
              <w:t>3.1.3.6.</w:t>
            </w:r>
          </w:p>
        </w:tc>
        <w:tc>
          <w:tcPr>
            <w:tcW w:w="8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F4A59" w14:textId="77777777" w:rsidR="00467455" w:rsidRPr="00E906B4" w:rsidRDefault="00467455" w:rsidP="00467455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sz w:val="22"/>
                <w:szCs w:val="22"/>
              </w:rPr>
              <w:t>Понуђач је у обавези да достави сва Решења о издавању дозвола за управљање отпадом и којим ће потврдити како своја овлашћења тако и овлашћења својих пословних сарадника које планира да ангажује у реализацији посла</w:t>
            </w:r>
            <w:r>
              <w:rPr>
                <w:rFonts w:ascii="Arial" w:hAnsi="Arial" w:cs="Arial"/>
                <w:sz w:val="22"/>
                <w:szCs w:val="22"/>
                <w:lang w:val="sr-Latn-RS"/>
              </w:rPr>
              <w:t>;</w:t>
            </w:r>
          </w:p>
          <w:p w14:paraId="5A53F805" w14:textId="77777777" w:rsidR="00467455" w:rsidRPr="00A944FD" w:rsidRDefault="00467455" w:rsidP="00467455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sz w:val="22"/>
                <w:szCs w:val="22"/>
              </w:rPr>
              <w:t>Понуђач је у обавези да поседује минимум дозволу за сакупљање и транспорт конкретне категорије отпада да би могао да буде учесник Аукције. Дозволу за складиштење/третман није обавезно да поседује, али мора да достави Уговор са оператером који поседује исту</w:t>
            </w:r>
            <w:r>
              <w:rPr>
                <w:rFonts w:ascii="Arial" w:hAnsi="Arial" w:cs="Arial"/>
                <w:sz w:val="22"/>
                <w:szCs w:val="22"/>
                <w:lang w:val="sr-Latn-RS"/>
              </w:rPr>
              <w:t>;</w:t>
            </w:r>
          </w:p>
          <w:p w14:paraId="2424A213" w14:textId="606EE07C" w:rsidR="00A50490" w:rsidRPr="00E906B4" w:rsidRDefault="00A50490" w:rsidP="00467455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Неопходна документација која мора да се достави, на основу које ће бити одлучено да </w:t>
            </w:r>
            <w:proofErr w:type="gramStart"/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понуђачи  испуњавају</w:t>
            </w:r>
            <w:proofErr w:type="gramEnd"/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све захтеване критеријуме:</w:t>
            </w:r>
          </w:p>
          <w:p w14:paraId="2C6A6867" w14:textId="591E9952" w:rsidR="00A50490" w:rsidRPr="00173766" w:rsidRDefault="00A50490" w:rsidP="00A50490">
            <w:pPr>
              <w:pStyle w:val="NormalWeb"/>
              <w:widowControl w:val="0"/>
              <w:autoSpaceDE w:val="0"/>
              <w:autoSpaceDN w:val="0"/>
              <w:adjustRightInd w:val="0"/>
              <w:ind w:left="3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 xml:space="preserve">1. </w:t>
            </w: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Обавеза купца је да сопственим срествима извр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>ш</w:t>
            </w:r>
            <w:r w:rsidRPr="00E906B4">
              <w:rPr>
                <w:rFonts w:ascii="Arial" w:hAnsi="Arial" w:cs="Arial"/>
                <w:color w:val="000000" w:themeColor="text1"/>
                <w:sz w:val="22"/>
                <w:szCs w:val="22"/>
              </w:rPr>
              <w:t>и преузимање отпада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>;</w:t>
            </w:r>
          </w:p>
          <w:p w14:paraId="397FF731" w14:textId="5A00508A" w:rsidR="00932683" w:rsidRDefault="00932683" w:rsidP="00467455">
            <w:pPr>
              <w:pStyle w:val="NormalWeb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Доставити списак средстава, регистарске ознаке и саобраћајне дозволе којима ће се извршити превоз отпада;</w:t>
            </w:r>
          </w:p>
          <w:p w14:paraId="33D13099" w14:textId="02F42600" w:rsidR="00932683" w:rsidRDefault="00932683" w:rsidP="00467455">
            <w:pPr>
              <w:pStyle w:val="NormalWeb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Списак лица која ће бити ангажована на реализацији уговореног посла. За сва наведена лица доставити М образац и образац бр.6;</w:t>
            </w:r>
          </w:p>
          <w:p w14:paraId="6885321F" w14:textId="4B527281" w:rsidR="00932683" w:rsidRPr="00467455" w:rsidRDefault="00932683" w:rsidP="00467455">
            <w:pPr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467455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Понуђачи који не доставе захтевану документацију, неће бити у могућности да учествују на аукцији. </w:t>
            </w:r>
            <w:r w:rsidR="00A944FD" w:rsidRPr="00467455">
              <w:rPr>
                <w:rFonts w:ascii="Arial" w:hAnsi="Arial" w:cs="Arial"/>
                <w:sz w:val="22"/>
                <w:szCs w:val="22"/>
                <w:lang w:val="ru-RU"/>
              </w:rPr>
              <w:t>Исто тако, понуђач који буде победник аукције моћи ће да изврши реализацију посла само са пријављ</w:t>
            </w:r>
            <w:r w:rsidR="00A944FD" w:rsidRPr="00467455">
              <w:rPr>
                <w:rFonts w:ascii="Arial" w:hAnsi="Arial" w:cs="Arial"/>
                <w:sz w:val="22"/>
                <w:szCs w:val="22"/>
              </w:rPr>
              <w:t>e</w:t>
            </w:r>
            <w:r w:rsidR="00A944FD" w:rsidRPr="00467455">
              <w:rPr>
                <w:rFonts w:ascii="Arial" w:hAnsi="Arial" w:cs="Arial"/>
                <w:sz w:val="22"/>
                <w:szCs w:val="22"/>
                <w:lang w:val="ru-RU"/>
              </w:rPr>
              <w:t>ним средствима и лицима.</w:t>
            </w:r>
            <w:r w:rsidR="00A944FD" w:rsidRPr="00467455">
              <w:rPr>
                <w:rFonts w:ascii="Arial" w:hAnsi="Arial" w:cs="Arial"/>
                <w:sz w:val="22"/>
                <w:szCs w:val="22"/>
              </w:rPr>
              <w:t> </w:t>
            </w:r>
          </w:p>
          <w:p w14:paraId="047DD05F" w14:textId="0376D916" w:rsidR="00932683" w:rsidRDefault="00932683" w:rsidP="00363B6F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>
              <w:rPr>
                <w:rFonts w:ascii="Arial" w:hAnsi="Arial" w:cs="Arial"/>
                <w:sz w:val="22"/>
                <w:szCs w:val="22"/>
                <w:lang w:val="sr-Cyrl-RS"/>
              </w:rPr>
              <w:t>Обавеза понуђача је да достави понуду за све категорије сировина наведених у табели;</w:t>
            </w:r>
          </w:p>
          <w:p w14:paraId="20D11969" w14:textId="24195F1E" w:rsidR="00363B6F" w:rsidRPr="00FD18A3" w:rsidRDefault="00A944FD" w:rsidP="00FD18A3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ru-RU"/>
              </w:rPr>
            </w:pPr>
            <w:r w:rsidRPr="00467455">
              <w:rPr>
                <w:rFonts w:ascii="Arial" w:hAnsi="Arial" w:cs="Arial"/>
                <w:color w:val="000000" w:themeColor="text1"/>
                <w:sz w:val="22"/>
                <w:szCs w:val="22"/>
                <w:lang w:val="ru-RU"/>
              </w:rPr>
              <w:t xml:space="preserve">Понуда која не буде садржала откупне цене за све категорије отпада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ru-RU"/>
              </w:rPr>
              <w:t>из табеле</w:t>
            </w:r>
            <w:r w:rsidRPr="00467455">
              <w:rPr>
                <w:rFonts w:ascii="Arial" w:hAnsi="Arial" w:cs="Arial"/>
                <w:color w:val="000000" w:themeColor="text1"/>
                <w:sz w:val="22"/>
                <w:szCs w:val="22"/>
                <w:lang w:val="sr-Cyrl-RS"/>
              </w:rPr>
              <w:t xml:space="preserve"> </w:t>
            </w:r>
            <w:r w:rsidRPr="00467455">
              <w:rPr>
                <w:rFonts w:ascii="Arial" w:hAnsi="Arial" w:cs="Arial"/>
                <w:color w:val="000000" w:themeColor="text1"/>
                <w:sz w:val="22"/>
                <w:szCs w:val="22"/>
                <w:lang w:val="ru-RU"/>
              </w:rPr>
              <w:t>неће бити прихваћене.</w:t>
            </w:r>
          </w:p>
        </w:tc>
      </w:tr>
    </w:tbl>
    <w:p w14:paraId="08655659" w14:textId="5937D008" w:rsidR="00FD18A3" w:rsidRDefault="00FD18A3" w:rsidP="004C5565">
      <w:pPr>
        <w:pStyle w:val="ListParagraph"/>
        <w:spacing w:before="120" w:after="120"/>
        <w:jc w:val="both"/>
        <w:rPr>
          <w:rFonts w:ascii="Arial" w:hAnsi="Arial" w:cs="Arial"/>
          <w:b/>
          <w:sz w:val="22"/>
          <w:szCs w:val="22"/>
          <w:lang w:val="sr-Cyrl-CS"/>
        </w:rPr>
      </w:pPr>
    </w:p>
    <w:p w14:paraId="4D34A67C" w14:textId="77777777" w:rsidR="004C5565" w:rsidRPr="004C5565" w:rsidRDefault="004C5565" w:rsidP="004C5565">
      <w:pPr>
        <w:pStyle w:val="ListParagraph"/>
        <w:spacing w:before="120" w:after="120"/>
        <w:jc w:val="both"/>
        <w:rPr>
          <w:rFonts w:ascii="Arial" w:hAnsi="Arial" w:cs="Arial"/>
          <w:b/>
          <w:sz w:val="22"/>
          <w:szCs w:val="22"/>
          <w:lang w:val="sr-Cyrl-CS"/>
        </w:rPr>
      </w:pPr>
    </w:p>
    <w:p w14:paraId="3E749F97" w14:textId="58E94768" w:rsidR="0065263C" w:rsidRPr="00F57282" w:rsidRDefault="0065263C" w:rsidP="003B5BFF">
      <w:pPr>
        <w:pStyle w:val="ListParagraph"/>
        <w:numPr>
          <w:ilvl w:val="1"/>
          <w:numId w:val="4"/>
        </w:numPr>
        <w:spacing w:before="120" w:after="120"/>
        <w:jc w:val="both"/>
        <w:rPr>
          <w:rFonts w:ascii="Arial" w:hAnsi="Arial" w:cs="Arial"/>
          <w:b/>
          <w:sz w:val="22"/>
          <w:szCs w:val="22"/>
          <w:lang w:val="sr-Cyrl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 xml:space="preserve">Рокови </w:t>
      </w:r>
      <w:r w:rsidR="00F60A81" w:rsidRPr="008B270E">
        <w:rPr>
          <w:rFonts w:ascii="Arial" w:hAnsi="Arial" w:cs="Arial"/>
          <w:b/>
          <w:sz w:val="22"/>
          <w:szCs w:val="22"/>
          <w:lang w:val="sr-Cyrl-RS"/>
        </w:rPr>
        <w:t>за подношење Пријаве</w:t>
      </w:r>
      <w:r w:rsidRPr="008B270E">
        <w:rPr>
          <w:rFonts w:ascii="Arial" w:hAnsi="Arial" w:cs="Arial"/>
          <w:b/>
          <w:sz w:val="22"/>
          <w:szCs w:val="22"/>
          <w:lang w:val="sr-Cyrl-RS"/>
        </w:rPr>
        <w:t xml:space="preserve"> и понуда цене</w:t>
      </w:r>
    </w:p>
    <w:p w14:paraId="1B1B3801" w14:textId="77777777" w:rsidR="00F57282" w:rsidRPr="008B270E" w:rsidRDefault="00F57282" w:rsidP="003B5BFF">
      <w:pPr>
        <w:pStyle w:val="ListParagraph"/>
        <w:spacing w:before="120" w:after="120"/>
        <w:ind w:left="567"/>
        <w:jc w:val="both"/>
        <w:rPr>
          <w:rFonts w:ascii="Arial" w:hAnsi="Arial" w:cs="Arial"/>
          <w:b/>
          <w:sz w:val="22"/>
          <w:szCs w:val="22"/>
          <w:lang w:val="sr-Cyrl-CS"/>
        </w:rPr>
      </w:pPr>
    </w:p>
    <w:p w14:paraId="7E403129" w14:textId="77777777" w:rsidR="00FA43B8" w:rsidRPr="00D24225" w:rsidRDefault="00FA43B8" w:rsidP="002D20FF">
      <w:pPr>
        <w:pStyle w:val="ListParagraph"/>
        <w:numPr>
          <w:ilvl w:val="2"/>
          <w:numId w:val="4"/>
        </w:numPr>
        <w:tabs>
          <w:tab w:val="clear" w:pos="1080"/>
        </w:tabs>
        <w:spacing w:before="120" w:after="120"/>
        <w:ind w:left="630" w:hanging="630"/>
        <w:jc w:val="both"/>
        <w:rPr>
          <w:rFonts w:ascii="Arial" w:hAnsi="Arial" w:cs="Arial"/>
          <w:sz w:val="22"/>
          <w:szCs w:val="22"/>
          <w:lang w:val="sr-Cyrl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Пријем </w:t>
      </w:r>
      <w:r w:rsidR="00AD06BB" w:rsidRPr="008B270E">
        <w:rPr>
          <w:rFonts w:ascii="Arial" w:hAnsi="Arial" w:cs="Arial"/>
          <w:sz w:val="22"/>
          <w:szCs w:val="22"/>
          <w:lang w:val="sr-Cyrl-RS"/>
        </w:rPr>
        <w:t>Пријаве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</w:t>
      </w:r>
      <w:r w:rsidR="00F60A81" w:rsidRPr="008B270E">
        <w:rPr>
          <w:rFonts w:ascii="Arial" w:hAnsi="Arial" w:cs="Arial"/>
          <w:sz w:val="22"/>
          <w:szCs w:val="22"/>
          <w:lang w:val="sr-Cyrl-RS"/>
        </w:rPr>
        <w:t>и понуде</w:t>
      </w:r>
      <w:r w:rsidRPr="008B270E">
        <w:rPr>
          <w:rFonts w:ascii="Arial" w:hAnsi="Arial" w:cs="Arial"/>
          <w:sz w:val="22"/>
          <w:szCs w:val="22"/>
          <w:lang w:val="sr-Cyrl-RS"/>
        </w:rPr>
        <w:t xml:space="preserve"> цене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, врши се до </w:t>
      </w:r>
      <w:r w:rsidRPr="00D24225">
        <w:rPr>
          <w:rFonts w:ascii="Arial" w:hAnsi="Arial" w:cs="Arial"/>
          <w:sz w:val="22"/>
          <w:szCs w:val="22"/>
          <w:lang w:val="sr-Latn-CS"/>
        </w:rPr>
        <w:t>датума који је наведен</w:t>
      </w:r>
      <w:r w:rsidRPr="00D24225">
        <w:rPr>
          <w:rFonts w:ascii="Arial" w:hAnsi="Arial" w:cs="Arial"/>
          <w:sz w:val="22"/>
          <w:szCs w:val="22"/>
        </w:rPr>
        <w:t xml:space="preserve"> у тачки </w:t>
      </w:r>
      <w:r w:rsidR="00AD06BB" w:rsidRPr="00D24225">
        <w:rPr>
          <w:rFonts w:ascii="Arial" w:hAnsi="Arial" w:cs="Arial"/>
          <w:sz w:val="22"/>
          <w:szCs w:val="22"/>
          <w:lang w:val="sr-Cyrl-RS"/>
        </w:rPr>
        <w:t>бр.7.</w:t>
      </w:r>
      <w:r w:rsidRPr="00D24225">
        <w:rPr>
          <w:rFonts w:ascii="Arial" w:hAnsi="Arial" w:cs="Arial"/>
          <w:sz w:val="22"/>
          <w:szCs w:val="22"/>
        </w:rPr>
        <w:t xml:space="preserve"> </w:t>
      </w:r>
      <w:r w:rsidR="00062BB1" w:rsidRPr="00D24225">
        <w:rPr>
          <w:rFonts w:ascii="Arial" w:hAnsi="Arial" w:cs="Arial"/>
          <w:sz w:val="22"/>
          <w:szCs w:val="22"/>
          <w:lang w:val="sr-Cyrl-RS"/>
        </w:rPr>
        <w:t>овог Позива</w:t>
      </w:r>
      <w:r w:rsidR="00062BB1" w:rsidRPr="00D24225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  <w:r w:rsidRPr="00D24225">
        <w:rPr>
          <w:rFonts w:ascii="Arial" w:hAnsi="Arial" w:cs="Arial"/>
          <w:sz w:val="22"/>
          <w:szCs w:val="22"/>
        </w:rPr>
        <w:t>– информативна карта аукције</w:t>
      </w:r>
      <w:r w:rsidRPr="00D24225">
        <w:rPr>
          <w:rFonts w:ascii="Arial" w:hAnsi="Arial" w:cs="Arial"/>
          <w:sz w:val="22"/>
          <w:szCs w:val="22"/>
          <w:lang w:val="sr-Latn-CS"/>
        </w:rPr>
        <w:t>.</w:t>
      </w:r>
    </w:p>
    <w:p w14:paraId="7FAAF7F0" w14:textId="77777777" w:rsidR="0065263C" w:rsidRPr="00D24225" w:rsidRDefault="00AD06BB" w:rsidP="002D20FF">
      <w:pPr>
        <w:pStyle w:val="ListParagraph"/>
        <w:numPr>
          <w:ilvl w:val="2"/>
          <w:numId w:val="4"/>
        </w:numPr>
        <w:tabs>
          <w:tab w:val="clear" w:pos="1080"/>
        </w:tabs>
        <w:spacing w:before="120" w:after="120"/>
        <w:ind w:left="630" w:hanging="630"/>
        <w:jc w:val="both"/>
        <w:rPr>
          <w:rFonts w:ascii="Arial" w:hAnsi="Arial" w:cs="Arial"/>
          <w:sz w:val="22"/>
          <w:szCs w:val="22"/>
          <w:lang w:val="sr-Cyrl-CS"/>
        </w:rPr>
      </w:pPr>
      <w:r w:rsidRPr="00D24225">
        <w:rPr>
          <w:rFonts w:ascii="Arial" w:hAnsi="Arial" w:cs="Arial"/>
          <w:sz w:val="22"/>
          <w:szCs w:val="22"/>
          <w:lang w:val="sr-Cyrl-CS"/>
        </w:rPr>
        <w:t>Приј</w:t>
      </w:r>
      <w:r w:rsidR="00436ECE">
        <w:rPr>
          <w:rFonts w:ascii="Arial" w:hAnsi="Arial" w:cs="Arial"/>
          <w:sz w:val="22"/>
          <w:szCs w:val="22"/>
          <w:lang w:val="sr-Cyrl-CS"/>
        </w:rPr>
        <w:t>а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ва </w:t>
      </w:r>
      <w:r w:rsidR="002B68DD" w:rsidRPr="00D24225">
        <w:rPr>
          <w:rFonts w:ascii="Arial" w:hAnsi="Arial" w:cs="Arial"/>
          <w:sz w:val="22"/>
          <w:szCs w:val="22"/>
          <w:lang w:val="sr-Cyrl-CS"/>
        </w:rPr>
        <w:t xml:space="preserve">и понуда са ценом предмета аукције 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>кој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и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стигну по истеку рока за пријем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, а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који је 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наведен </w:t>
      </w:r>
      <w:r w:rsidR="002B2BDA" w:rsidRPr="00D24225">
        <w:rPr>
          <w:rFonts w:ascii="Arial" w:hAnsi="Arial" w:cs="Arial"/>
          <w:sz w:val="22"/>
          <w:szCs w:val="22"/>
          <w:lang w:val="sr-Cyrl-CS"/>
        </w:rPr>
        <w:t xml:space="preserve">у тачки </w:t>
      </w:r>
      <w:r w:rsidRPr="00D24225">
        <w:rPr>
          <w:rFonts w:ascii="Arial" w:hAnsi="Arial" w:cs="Arial"/>
          <w:sz w:val="22"/>
          <w:szCs w:val="22"/>
          <w:lang w:val="sr-Cyrl-CS"/>
        </w:rPr>
        <w:t>бр.7.</w:t>
      </w:r>
      <w:r w:rsidR="002B2BDA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062BB1" w:rsidRPr="00D24225">
        <w:rPr>
          <w:rFonts w:ascii="Arial" w:hAnsi="Arial" w:cs="Arial"/>
          <w:sz w:val="22"/>
          <w:szCs w:val="22"/>
          <w:lang w:val="sr-Cyrl-CS"/>
        </w:rPr>
        <w:t>овог Позива</w:t>
      </w:r>
      <w:r w:rsidR="002B2BDA" w:rsidRPr="00D24225">
        <w:rPr>
          <w:rFonts w:ascii="Arial" w:hAnsi="Arial" w:cs="Arial"/>
          <w:sz w:val="22"/>
          <w:szCs w:val="22"/>
          <w:lang w:val="sr-Cyrl-CS"/>
        </w:rPr>
        <w:t xml:space="preserve">, </w:t>
      </w:r>
      <w:r w:rsidR="00567AB4" w:rsidRPr="00D24225">
        <w:rPr>
          <w:rFonts w:ascii="Arial" w:hAnsi="Arial" w:cs="Arial"/>
          <w:sz w:val="22"/>
          <w:szCs w:val="22"/>
        </w:rPr>
        <w:t>одбацују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</w:rPr>
        <w:t>се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</w:rPr>
        <w:t>као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 xml:space="preserve"> </w:t>
      </w:r>
      <w:r w:rsidR="00567AB4" w:rsidRPr="00D24225">
        <w:rPr>
          <w:rFonts w:ascii="Arial" w:hAnsi="Arial" w:cs="Arial"/>
          <w:sz w:val="22"/>
          <w:szCs w:val="22"/>
        </w:rPr>
        <w:t>неблаговремени</w:t>
      </w:r>
      <w:r w:rsidR="00567AB4" w:rsidRPr="00D24225">
        <w:rPr>
          <w:rFonts w:ascii="Arial" w:hAnsi="Arial" w:cs="Arial"/>
          <w:sz w:val="22"/>
          <w:szCs w:val="22"/>
          <w:lang w:val="sr-Cyrl-CS"/>
        </w:rPr>
        <w:t>.</w:t>
      </w:r>
    </w:p>
    <w:p w14:paraId="5CF6B0BD" w14:textId="42C1601B" w:rsidR="007D36A5" w:rsidRPr="007C41C0" w:rsidRDefault="00605369" w:rsidP="002D20FF">
      <w:pPr>
        <w:pStyle w:val="ListParagraph"/>
        <w:numPr>
          <w:ilvl w:val="2"/>
          <w:numId w:val="4"/>
        </w:numPr>
        <w:tabs>
          <w:tab w:val="clear" w:pos="1080"/>
        </w:tabs>
        <w:spacing w:before="120" w:after="120"/>
        <w:ind w:left="630" w:hanging="630"/>
        <w:jc w:val="both"/>
        <w:rPr>
          <w:rFonts w:ascii="Arial" w:hAnsi="Arial" w:cs="Arial"/>
          <w:sz w:val="22"/>
          <w:szCs w:val="22"/>
          <w:lang w:val="sr-Cyrl-CS"/>
        </w:rPr>
      </w:pPr>
      <w:r w:rsidRPr="00D24225">
        <w:rPr>
          <w:rFonts w:ascii="Arial" w:hAnsi="Arial" w:cs="Arial"/>
          <w:sz w:val="22"/>
          <w:szCs w:val="22"/>
          <w:lang w:val="sr-Cyrl-CS"/>
        </w:rPr>
        <w:t xml:space="preserve">Пре </w:t>
      </w:r>
      <w:r w:rsidRPr="00D24225">
        <w:rPr>
          <w:rFonts w:ascii="Arial" w:hAnsi="Arial" w:cs="Arial"/>
          <w:sz w:val="22"/>
          <w:szCs w:val="22"/>
          <w:lang w:val="sr-Latn-CS"/>
        </w:rPr>
        <w:t>истека рока за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 пријем </w:t>
      </w:r>
      <w:r w:rsidR="00BE0EC1" w:rsidRPr="00D24225">
        <w:rPr>
          <w:rFonts w:ascii="Arial" w:hAnsi="Arial" w:cs="Arial"/>
          <w:sz w:val="22"/>
          <w:szCs w:val="22"/>
          <w:lang w:val="sr-Cyrl-CS"/>
        </w:rPr>
        <w:t>Пријав</w:t>
      </w:r>
      <w:r w:rsidR="002471A9" w:rsidRPr="00D24225">
        <w:rPr>
          <w:rFonts w:ascii="Arial" w:hAnsi="Arial" w:cs="Arial"/>
          <w:sz w:val="22"/>
          <w:szCs w:val="22"/>
          <w:lang w:val="sr-Cyrl-CS"/>
        </w:rPr>
        <w:t>е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, </w:t>
      </w:r>
      <w:r w:rsidR="00AE1653" w:rsidRPr="00D24225">
        <w:rPr>
          <w:rFonts w:ascii="Arial" w:hAnsi="Arial" w:cs="Arial"/>
          <w:sz w:val="22"/>
          <w:szCs w:val="22"/>
          <w:lang w:val="sr-Cyrl-RS"/>
        </w:rPr>
        <w:t>подносилац Пријаве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D24225">
        <w:rPr>
          <w:rFonts w:ascii="Arial" w:hAnsi="Arial" w:cs="Arial"/>
          <w:sz w:val="22"/>
          <w:szCs w:val="22"/>
          <w:lang w:val="sr-Cyrl-CS"/>
        </w:rPr>
        <w:t>има прав</w:t>
      </w:r>
      <w:r w:rsidRPr="00D24225">
        <w:rPr>
          <w:rFonts w:ascii="Arial" w:hAnsi="Arial" w:cs="Arial"/>
          <w:sz w:val="22"/>
          <w:szCs w:val="22"/>
          <w:lang w:val="sr-Latn-CS"/>
        </w:rPr>
        <w:t>о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 да 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повуче </w:t>
      </w:r>
      <w:r w:rsidRPr="00D24225">
        <w:rPr>
          <w:rFonts w:ascii="Arial" w:hAnsi="Arial" w:cs="Arial"/>
          <w:sz w:val="22"/>
          <w:szCs w:val="22"/>
          <w:lang w:val="sr-Cyrl-CS"/>
        </w:rPr>
        <w:t>комплет докумената</w:t>
      </w:r>
      <w:r w:rsidR="00FA43B8" w:rsidRPr="00D24225">
        <w:rPr>
          <w:rFonts w:ascii="Arial" w:hAnsi="Arial" w:cs="Arial"/>
          <w:sz w:val="22"/>
          <w:szCs w:val="22"/>
          <w:lang w:val="sr-Latn-RS"/>
        </w:rPr>
        <w:t xml:space="preserve"> </w:t>
      </w:r>
      <w:r w:rsidR="00FA43B8" w:rsidRPr="00D24225">
        <w:rPr>
          <w:rFonts w:ascii="Arial" w:hAnsi="Arial" w:cs="Arial"/>
          <w:sz w:val="22"/>
          <w:szCs w:val="22"/>
          <w:lang w:val="sr-Cyrl-RS"/>
        </w:rPr>
        <w:t>који је поднео,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 путем пис</w:t>
      </w:r>
      <w:r w:rsidRPr="00D24225">
        <w:rPr>
          <w:rFonts w:ascii="Arial" w:hAnsi="Arial" w:cs="Arial"/>
          <w:sz w:val="22"/>
          <w:szCs w:val="22"/>
          <w:lang w:val="sr-Latn-CS"/>
        </w:rPr>
        <w:t>а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ног </w:t>
      </w:r>
      <w:r w:rsidRPr="00D24225">
        <w:rPr>
          <w:rFonts w:ascii="Arial" w:hAnsi="Arial" w:cs="Arial"/>
          <w:sz w:val="22"/>
          <w:szCs w:val="22"/>
          <w:lang w:val="sr-Latn-CS"/>
        </w:rPr>
        <w:t>о</w:t>
      </w:r>
      <w:r w:rsidRPr="00D24225">
        <w:rPr>
          <w:rFonts w:ascii="Arial" w:hAnsi="Arial" w:cs="Arial"/>
          <w:sz w:val="22"/>
          <w:szCs w:val="22"/>
          <w:lang w:val="sr-Cyrl-CS"/>
        </w:rPr>
        <w:t xml:space="preserve">бавештења </w:t>
      </w:r>
      <w:r w:rsidR="00AE1653" w:rsidRPr="00D24225">
        <w:rPr>
          <w:rFonts w:ascii="Arial" w:hAnsi="Arial" w:cs="Arial"/>
          <w:sz w:val="22"/>
          <w:szCs w:val="22"/>
          <w:lang w:val="sr-Cyrl-CS"/>
        </w:rPr>
        <w:t>О</w:t>
      </w:r>
      <w:r w:rsidR="002F3498" w:rsidRPr="00D24225">
        <w:rPr>
          <w:rFonts w:ascii="Arial" w:hAnsi="Arial" w:cs="Arial"/>
          <w:sz w:val="22"/>
          <w:szCs w:val="22"/>
          <w:lang w:val="sr-Cyrl-CS"/>
        </w:rPr>
        <w:t xml:space="preserve">рганизатору </w:t>
      </w:r>
      <w:r w:rsidR="00462532" w:rsidRPr="00D24225">
        <w:rPr>
          <w:rFonts w:ascii="Arial" w:hAnsi="Arial" w:cs="Arial"/>
          <w:sz w:val="22"/>
          <w:szCs w:val="22"/>
          <w:lang w:val="sr-Cyrl-CS"/>
        </w:rPr>
        <w:t xml:space="preserve">аукције </w:t>
      </w:r>
      <w:r w:rsidR="00462532" w:rsidRPr="00D24225">
        <w:rPr>
          <w:rFonts w:ascii="Arial" w:hAnsi="Arial" w:cs="Arial"/>
          <w:sz w:val="22"/>
          <w:szCs w:val="22"/>
          <w:lang w:val="sr-Cyrl-RS"/>
        </w:rPr>
        <w:t>тј. да одустане од понуде.</w:t>
      </w:r>
      <w:r w:rsidR="007F0226" w:rsidRPr="00D24225">
        <w:rPr>
          <w:rFonts w:ascii="Arial" w:hAnsi="Arial" w:cs="Arial"/>
          <w:sz w:val="22"/>
          <w:szCs w:val="22"/>
          <w:lang w:val="sr-Latn-RS"/>
        </w:rPr>
        <w:t xml:space="preserve"> </w:t>
      </w:r>
    </w:p>
    <w:p w14:paraId="0F90B577" w14:textId="17AD2FB7" w:rsidR="007C41C0" w:rsidRPr="00436ECE" w:rsidRDefault="007C41C0" w:rsidP="00E85427">
      <w:pPr>
        <w:pStyle w:val="ListParagraph"/>
        <w:spacing w:before="120" w:after="120"/>
        <w:ind w:left="0"/>
        <w:jc w:val="both"/>
        <w:rPr>
          <w:rFonts w:ascii="Arial" w:hAnsi="Arial" w:cs="Arial"/>
          <w:sz w:val="22"/>
          <w:szCs w:val="22"/>
          <w:lang w:val="sr-Cyrl-CS"/>
        </w:rPr>
      </w:pPr>
      <w:r>
        <w:rPr>
          <w:rFonts w:ascii="Arial" w:hAnsi="Arial" w:cs="Arial"/>
          <w:sz w:val="22"/>
          <w:szCs w:val="22"/>
          <w:lang w:val="sr-Cyrl-CS"/>
        </w:rPr>
        <w:t xml:space="preserve"> </w:t>
      </w:r>
    </w:p>
    <w:p w14:paraId="40805CFC" w14:textId="0F137B90" w:rsidR="00567AB4" w:rsidRPr="00D24225" w:rsidRDefault="008F59D2" w:rsidP="003B5BFF">
      <w:pPr>
        <w:pStyle w:val="ListParagraph"/>
        <w:numPr>
          <w:ilvl w:val="0"/>
          <w:numId w:val="4"/>
        </w:numPr>
        <w:spacing w:before="120" w:after="120"/>
        <w:ind w:left="357" w:hanging="357"/>
        <w:rPr>
          <w:rFonts w:ascii="Arial" w:hAnsi="Arial" w:cs="Arial"/>
          <w:b/>
          <w:sz w:val="22"/>
          <w:szCs w:val="22"/>
          <w:lang w:val="sr-Cyrl-RS"/>
        </w:rPr>
      </w:pPr>
      <w:r w:rsidRPr="003B5BFF">
        <w:rPr>
          <w:rFonts w:ascii="Arial" w:hAnsi="Arial" w:cs="Arial"/>
          <w:b/>
          <w:sz w:val="22"/>
          <w:szCs w:val="22"/>
          <w:lang w:val="sr-Cyrl-RS"/>
        </w:rPr>
        <w:t xml:space="preserve">Захтеви који се односе на </w:t>
      </w:r>
      <w:r w:rsidRPr="00D24225">
        <w:rPr>
          <w:rFonts w:ascii="Arial" w:hAnsi="Arial" w:cs="Arial"/>
          <w:b/>
          <w:sz w:val="22"/>
          <w:szCs w:val="22"/>
          <w:lang w:val="sr-Cyrl-RS"/>
        </w:rPr>
        <w:t xml:space="preserve">учеснике </w:t>
      </w:r>
      <w:r w:rsidR="00B45692">
        <w:rPr>
          <w:rFonts w:ascii="Arial" w:hAnsi="Arial" w:cs="Arial"/>
          <w:b/>
          <w:sz w:val="22"/>
          <w:szCs w:val="22"/>
          <w:lang w:val="sr-Cyrl-RS"/>
        </w:rPr>
        <w:t>у</w:t>
      </w:r>
      <w:r w:rsidRPr="00D24225">
        <w:rPr>
          <w:rFonts w:ascii="Arial" w:hAnsi="Arial" w:cs="Arial"/>
          <w:b/>
          <w:sz w:val="22"/>
          <w:szCs w:val="22"/>
          <w:lang w:val="sr-Cyrl-RS"/>
        </w:rPr>
        <w:t xml:space="preserve"> аукцији</w:t>
      </w:r>
    </w:p>
    <w:p w14:paraId="177BFC6D" w14:textId="77777777" w:rsidR="003B5BFF" w:rsidRPr="00D24225" w:rsidRDefault="003B5BFF" w:rsidP="003B5BFF">
      <w:pPr>
        <w:pStyle w:val="ListParagraph"/>
        <w:spacing w:before="120" w:after="120"/>
        <w:rPr>
          <w:rFonts w:ascii="Arial" w:hAnsi="Arial" w:cs="Arial"/>
          <w:b/>
          <w:sz w:val="22"/>
          <w:szCs w:val="22"/>
          <w:lang w:val="sr-Cyrl-RS"/>
        </w:rPr>
      </w:pPr>
    </w:p>
    <w:p w14:paraId="0A8FA303" w14:textId="77777777" w:rsidR="00567AB4" w:rsidRPr="008B270E" w:rsidRDefault="00567AB4" w:rsidP="00CE2EC2">
      <w:pPr>
        <w:tabs>
          <w:tab w:val="left" w:pos="567"/>
        </w:tabs>
        <w:spacing w:before="120" w:after="120"/>
        <w:ind w:left="567" w:hanging="567"/>
        <w:jc w:val="both"/>
        <w:rPr>
          <w:rFonts w:ascii="Arial" w:hAnsi="Arial" w:cs="Arial"/>
          <w:sz w:val="22"/>
          <w:szCs w:val="22"/>
          <w:lang w:val="sr-Cyrl-RS"/>
        </w:rPr>
      </w:pPr>
      <w:r w:rsidRPr="00D24225">
        <w:rPr>
          <w:rFonts w:ascii="Arial" w:hAnsi="Arial" w:cs="Arial"/>
          <w:sz w:val="22"/>
          <w:szCs w:val="22"/>
          <w:lang w:val="sr-Latn-CS"/>
        </w:rPr>
        <w:t>4.1.</w:t>
      </w:r>
      <w:r w:rsidR="008F59D2" w:rsidRPr="00D24225">
        <w:rPr>
          <w:rFonts w:ascii="Arial" w:hAnsi="Arial" w:cs="Arial"/>
          <w:sz w:val="22"/>
          <w:szCs w:val="22"/>
          <w:lang w:val="sr-Cyrl-RS"/>
        </w:rPr>
        <w:tab/>
      </w:r>
      <w:r w:rsidRPr="00D24225">
        <w:rPr>
          <w:rFonts w:ascii="Arial" w:hAnsi="Arial" w:cs="Arial"/>
          <w:sz w:val="22"/>
          <w:szCs w:val="22"/>
          <w:lang w:val="sr-Latn-CS"/>
        </w:rPr>
        <w:t>За учешће на аукцији могу да се пријаве лица</w:t>
      </w:r>
      <w:r w:rsidR="009A034F" w:rsidRPr="00D24225">
        <w:rPr>
          <w:rFonts w:ascii="Arial" w:hAnsi="Arial" w:cs="Arial"/>
          <w:sz w:val="22"/>
          <w:szCs w:val="22"/>
          <w:lang w:val="ru-RU"/>
        </w:rPr>
        <w:t xml:space="preserve"> </w:t>
      </w:r>
      <w:r w:rsidRPr="00D24225">
        <w:rPr>
          <w:rFonts w:ascii="Arial" w:hAnsi="Arial" w:cs="Arial"/>
          <w:sz w:val="22"/>
          <w:szCs w:val="22"/>
          <w:lang w:val="sr-Latn-CS"/>
        </w:rPr>
        <w:t>кој</w:t>
      </w:r>
      <w:r w:rsidR="002954D3" w:rsidRPr="00D24225">
        <w:rPr>
          <w:rFonts w:ascii="Arial" w:hAnsi="Arial" w:cs="Arial"/>
          <w:sz w:val="22"/>
          <w:szCs w:val="22"/>
          <w:lang w:val="ru-RU"/>
        </w:rPr>
        <w:t>a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испуњавају захтеве наведене у </w:t>
      </w:r>
      <w:r w:rsidR="00062BB1" w:rsidRPr="00D24225">
        <w:rPr>
          <w:rFonts w:ascii="Arial" w:hAnsi="Arial" w:cs="Arial"/>
          <w:sz w:val="22"/>
          <w:szCs w:val="22"/>
          <w:lang w:val="sr-Cyrl-RS"/>
        </w:rPr>
        <w:t>овом Позиву</w:t>
      </w:r>
      <w:r w:rsidR="00D13088" w:rsidRPr="00D24225">
        <w:rPr>
          <w:rFonts w:ascii="Arial" w:hAnsi="Arial" w:cs="Arial"/>
          <w:sz w:val="22"/>
          <w:szCs w:val="22"/>
          <w:lang w:val="sr-Latn-CS"/>
        </w:rPr>
        <w:t xml:space="preserve">, </w:t>
      </w:r>
      <w:r w:rsidR="00D13088" w:rsidRPr="00D24225">
        <w:rPr>
          <w:rFonts w:ascii="Arial" w:hAnsi="Arial" w:cs="Arial"/>
          <w:sz w:val="22"/>
          <w:szCs w:val="22"/>
          <w:lang w:val="sr-Cyrl-RS"/>
        </w:rPr>
        <w:t>те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који су благовремен</w:t>
      </w:r>
      <w:r w:rsidR="00D13088" w:rsidRPr="00D24225">
        <w:rPr>
          <w:rFonts w:ascii="Arial" w:hAnsi="Arial" w:cs="Arial"/>
          <w:sz w:val="22"/>
          <w:szCs w:val="22"/>
          <w:lang w:val="ru-RU"/>
        </w:rPr>
        <w:t>о</w:t>
      </w:r>
      <w:r w:rsidRPr="00D24225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8B270E">
        <w:rPr>
          <w:rFonts w:ascii="Arial" w:hAnsi="Arial" w:cs="Arial"/>
          <w:sz w:val="22"/>
          <w:szCs w:val="22"/>
          <w:lang w:val="sr-Latn-CS"/>
        </w:rPr>
        <w:t>поднел</w:t>
      </w:r>
      <w:r w:rsidR="00D13088" w:rsidRPr="008B270E">
        <w:rPr>
          <w:rFonts w:ascii="Arial" w:hAnsi="Arial" w:cs="Arial"/>
          <w:sz w:val="22"/>
          <w:szCs w:val="22"/>
          <w:lang w:val="ru-RU"/>
        </w:rPr>
        <w:t>и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</w:t>
      </w:r>
      <w:r w:rsidR="00BE0EC1" w:rsidRPr="008B270E">
        <w:rPr>
          <w:rFonts w:ascii="Arial" w:hAnsi="Arial" w:cs="Arial"/>
          <w:sz w:val="22"/>
          <w:szCs w:val="22"/>
          <w:lang w:val="ru-RU"/>
        </w:rPr>
        <w:t>Пријаву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и понуду цене за предмет аукције.</w:t>
      </w:r>
    </w:p>
    <w:p w14:paraId="436D7385" w14:textId="77777777" w:rsidR="00CC0220" w:rsidRPr="00D24225" w:rsidRDefault="00F57282" w:rsidP="00F57282">
      <w:pPr>
        <w:tabs>
          <w:tab w:val="left" w:pos="567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5B5884">
        <w:rPr>
          <w:rFonts w:ascii="Arial" w:hAnsi="Arial" w:cs="Arial"/>
          <w:sz w:val="22"/>
          <w:szCs w:val="22"/>
          <w:lang w:val="sr-Latn-CS"/>
        </w:rPr>
        <w:t>4.2.</w:t>
      </w:r>
      <w:r w:rsidR="005B5884">
        <w:rPr>
          <w:rFonts w:ascii="Arial" w:hAnsi="Arial" w:cs="Arial"/>
          <w:sz w:val="22"/>
          <w:szCs w:val="22"/>
          <w:lang w:val="ru-RU"/>
        </w:rPr>
        <w:tab/>
      </w:r>
      <w:r w:rsidR="00567AB4" w:rsidRPr="008B270E">
        <w:rPr>
          <w:rFonts w:ascii="Arial" w:hAnsi="Arial" w:cs="Arial"/>
          <w:sz w:val="22"/>
          <w:szCs w:val="22"/>
          <w:lang w:val="sr-Latn-CS"/>
        </w:rPr>
        <w:t xml:space="preserve">Организатор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 xml:space="preserve">аукције ће одбити </w:t>
      </w:r>
      <w:r w:rsidR="00BE0EC1" w:rsidRPr="00D24225">
        <w:rPr>
          <w:rFonts w:ascii="Arial" w:hAnsi="Arial" w:cs="Arial"/>
          <w:sz w:val="22"/>
          <w:szCs w:val="22"/>
          <w:lang w:val="sr-Cyrl-RS"/>
        </w:rPr>
        <w:t xml:space="preserve">Пријаву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подносиоца у  случајевима из тачака од 4.</w:t>
      </w:r>
      <w:r w:rsidR="002B2BDA" w:rsidRPr="00D24225">
        <w:rPr>
          <w:rFonts w:ascii="Arial" w:hAnsi="Arial" w:cs="Arial"/>
          <w:sz w:val="22"/>
          <w:szCs w:val="22"/>
          <w:lang w:val="sr-Latn-CS"/>
        </w:rPr>
        <w:t>2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.1. до 4.</w:t>
      </w:r>
      <w:r w:rsidR="002B2BDA" w:rsidRPr="00D24225">
        <w:rPr>
          <w:rFonts w:ascii="Arial" w:hAnsi="Arial" w:cs="Arial"/>
          <w:sz w:val="22"/>
          <w:szCs w:val="22"/>
          <w:lang w:val="sr-Latn-CS"/>
        </w:rPr>
        <w:t>2</w:t>
      </w:r>
      <w:r w:rsidR="009E5A9F" w:rsidRPr="00D24225">
        <w:rPr>
          <w:rFonts w:ascii="Arial" w:hAnsi="Arial" w:cs="Arial"/>
          <w:sz w:val="22"/>
          <w:szCs w:val="22"/>
          <w:lang w:val="sr-Latn-CS"/>
        </w:rPr>
        <w:t>.</w:t>
      </w:r>
      <w:r w:rsidR="009E5A9F" w:rsidRPr="00D24225">
        <w:rPr>
          <w:rFonts w:ascii="Arial" w:hAnsi="Arial" w:cs="Arial"/>
          <w:sz w:val="22"/>
          <w:szCs w:val="22"/>
          <w:lang w:val="sr-Cyrl-RS"/>
        </w:rPr>
        <w:t>7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., а у случају из тачке 4.</w:t>
      </w:r>
      <w:r w:rsidR="002B2BDA" w:rsidRPr="00D24225">
        <w:rPr>
          <w:rFonts w:ascii="Arial" w:hAnsi="Arial" w:cs="Arial"/>
          <w:sz w:val="22"/>
          <w:szCs w:val="22"/>
          <w:lang w:val="sr-Latn-CS"/>
        </w:rPr>
        <w:t>2</w:t>
      </w:r>
      <w:r w:rsidR="009E5A9F" w:rsidRPr="00D24225">
        <w:rPr>
          <w:rFonts w:ascii="Arial" w:hAnsi="Arial" w:cs="Arial"/>
          <w:sz w:val="22"/>
          <w:szCs w:val="22"/>
          <w:lang w:val="sr-Latn-CS"/>
        </w:rPr>
        <w:t>.</w:t>
      </w:r>
      <w:r w:rsidR="009E5A9F" w:rsidRPr="00D24225">
        <w:rPr>
          <w:rFonts w:ascii="Arial" w:hAnsi="Arial" w:cs="Arial"/>
          <w:sz w:val="22"/>
          <w:szCs w:val="22"/>
          <w:lang w:val="sr-Cyrl-RS"/>
        </w:rPr>
        <w:t>8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. ће одбацити</w:t>
      </w:r>
      <w:r w:rsidR="00D61305" w:rsidRPr="00D24225">
        <w:rPr>
          <w:rFonts w:ascii="Arial" w:hAnsi="Arial" w:cs="Arial"/>
          <w:sz w:val="22"/>
          <w:szCs w:val="22"/>
          <w:lang w:val="ru-RU"/>
        </w:rPr>
        <w:t xml:space="preserve"> Пријаву</w:t>
      </w:r>
      <w:r w:rsidR="00567AB4" w:rsidRPr="00D24225">
        <w:rPr>
          <w:rFonts w:ascii="Arial" w:hAnsi="Arial" w:cs="Arial"/>
          <w:sz w:val="22"/>
          <w:szCs w:val="22"/>
          <w:lang w:val="ru-RU"/>
        </w:rPr>
        <w:t xml:space="preserve"> 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као неблаговремен</w:t>
      </w:r>
      <w:r w:rsidR="00D61305" w:rsidRPr="00D24225">
        <w:rPr>
          <w:rFonts w:ascii="Arial" w:hAnsi="Arial" w:cs="Arial"/>
          <w:sz w:val="22"/>
          <w:szCs w:val="22"/>
          <w:lang w:val="sr-Cyrl-RS"/>
        </w:rPr>
        <w:t>у</w:t>
      </w:r>
      <w:r w:rsidR="00F60A81" w:rsidRPr="00D24225">
        <w:rPr>
          <w:rFonts w:ascii="Arial" w:hAnsi="Arial" w:cs="Arial"/>
          <w:sz w:val="22"/>
          <w:szCs w:val="22"/>
          <w:lang w:val="sr-Cyrl-RS"/>
        </w:rPr>
        <w:t xml:space="preserve"> о чему ће обавестити подносиоца</w:t>
      </w:r>
      <w:r w:rsidR="00AE1653" w:rsidRPr="00D24225">
        <w:rPr>
          <w:rFonts w:ascii="Arial" w:hAnsi="Arial" w:cs="Arial"/>
          <w:sz w:val="22"/>
          <w:szCs w:val="22"/>
          <w:lang w:val="sr-Cyrl-RS"/>
        </w:rPr>
        <w:t xml:space="preserve"> Пријаве</w:t>
      </w:r>
      <w:r w:rsidR="00567AB4" w:rsidRPr="00D24225">
        <w:rPr>
          <w:rFonts w:ascii="Arial" w:hAnsi="Arial" w:cs="Arial"/>
          <w:sz w:val="22"/>
          <w:szCs w:val="22"/>
          <w:lang w:val="sr-Latn-CS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9"/>
        <w:gridCol w:w="8399"/>
      </w:tblGrid>
      <w:tr w:rsidR="00D24225" w:rsidRPr="00DF63E6" w14:paraId="494422D8" w14:textId="77777777" w:rsidTr="001B4620">
        <w:trPr>
          <w:cantSplit/>
        </w:trPr>
        <w:tc>
          <w:tcPr>
            <w:tcW w:w="1069" w:type="dxa"/>
          </w:tcPr>
          <w:p w14:paraId="58F58F74" w14:textId="77777777" w:rsidR="00567AB4" w:rsidRPr="00D24225" w:rsidRDefault="00567AB4" w:rsidP="00CE2EC2">
            <w:pPr>
              <w:pStyle w:val="NormalWeb"/>
              <w:widowControl w:val="0"/>
              <w:autoSpaceDE w:val="0"/>
              <w:autoSpaceDN w:val="0"/>
              <w:adjustRightInd w:val="0"/>
              <w:spacing w:before="120" w:beforeAutospacing="0" w:after="120" w:afterAutospacing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.1.</w:t>
            </w:r>
          </w:p>
        </w:tc>
        <w:tc>
          <w:tcPr>
            <w:tcW w:w="8399" w:type="dxa"/>
          </w:tcPr>
          <w:p w14:paraId="5F8D42AF" w14:textId="77777777" w:rsidR="00567AB4" w:rsidRPr="00D24225" w:rsidRDefault="00567AB4" w:rsidP="00D2422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 xml:space="preserve">Достављен је непотпун пакет докумената, наведен </w:t>
            </w:r>
            <w:r w:rsidR="00AE1653" w:rsidRPr="00D24225">
              <w:rPr>
                <w:rFonts w:ascii="Arial" w:hAnsi="Arial" w:cs="Arial"/>
                <w:sz w:val="22"/>
                <w:szCs w:val="22"/>
                <w:lang w:val="sr-Cyrl-RS"/>
              </w:rPr>
              <w:t xml:space="preserve">у </w:t>
            </w:r>
            <w:r w:rsidR="00062BB1" w:rsidRPr="00D24225">
              <w:rPr>
                <w:rFonts w:ascii="Arial" w:hAnsi="Arial" w:cs="Arial"/>
                <w:sz w:val="22"/>
                <w:szCs w:val="22"/>
                <w:lang w:val="sr-Cyrl-RS"/>
              </w:rPr>
              <w:t>овом Позиву</w:t>
            </w:r>
            <w:r w:rsidRPr="00D24225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</w:p>
        </w:tc>
      </w:tr>
      <w:tr w:rsidR="00D24225" w:rsidRPr="00DF63E6" w14:paraId="249BE8AA" w14:textId="77777777" w:rsidTr="001B4620">
        <w:trPr>
          <w:cantSplit/>
        </w:trPr>
        <w:tc>
          <w:tcPr>
            <w:tcW w:w="1069" w:type="dxa"/>
          </w:tcPr>
          <w:p w14:paraId="55F98831" w14:textId="77777777" w:rsidR="00567AB4" w:rsidRPr="00D24225" w:rsidRDefault="00567AB4" w:rsidP="00CE2EC2">
            <w:pPr>
              <w:pStyle w:val="BodyText"/>
              <w:widowControl w:val="0"/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.2.</w:t>
            </w:r>
          </w:p>
        </w:tc>
        <w:tc>
          <w:tcPr>
            <w:tcW w:w="8399" w:type="dxa"/>
          </w:tcPr>
          <w:p w14:paraId="60EAA3D4" w14:textId="77777777" w:rsidR="00567AB4" w:rsidRPr="00D24225" w:rsidRDefault="00567AB4" w:rsidP="00D2422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</w:pPr>
            <w:r w:rsidRPr="00D24225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>Документа која је доставио подносилац</w:t>
            </w:r>
            <w:r w:rsidR="00BE0EC1" w:rsidRPr="00D24225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 xml:space="preserve"> Пријаве</w:t>
            </w:r>
            <w:r w:rsidR="00F167F7" w:rsidRPr="00D24225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 xml:space="preserve"> </w:t>
            </w:r>
            <w:r w:rsidRPr="00D24225">
              <w:rPr>
                <w:rFonts w:ascii="Arial" w:hAnsi="Arial" w:cs="Arial"/>
                <w:spacing w:val="1"/>
                <w:sz w:val="22"/>
                <w:szCs w:val="22"/>
                <w:lang w:val="sr-Latn-CS"/>
              </w:rPr>
              <w:t xml:space="preserve">нису уредно састављена, или начин на који су састављена не одговара захтевима законодавства Републике Србије и </w:t>
            </w:r>
            <w:r w:rsidR="00BE0EC1" w:rsidRPr="00D24225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 xml:space="preserve">захтевима </w:t>
            </w:r>
            <w:r w:rsidR="00062BB1" w:rsidRPr="00D24225">
              <w:rPr>
                <w:rFonts w:ascii="Arial" w:hAnsi="Arial" w:cs="Arial"/>
                <w:spacing w:val="1"/>
                <w:sz w:val="22"/>
                <w:szCs w:val="22"/>
                <w:lang w:val="sr-Cyrl-RS"/>
              </w:rPr>
              <w:t>овог Позива.</w:t>
            </w:r>
          </w:p>
        </w:tc>
      </w:tr>
      <w:tr w:rsidR="00D24225" w:rsidRPr="00DF63E6" w14:paraId="0F9F23C6" w14:textId="77777777" w:rsidTr="001B4620">
        <w:trPr>
          <w:cantSplit/>
        </w:trPr>
        <w:tc>
          <w:tcPr>
            <w:tcW w:w="1069" w:type="dxa"/>
          </w:tcPr>
          <w:p w14:paraId="0C3983C6" w14:textId="77777777" w:rsidR="00567AB4" w:rsidRPr="00D24225" w:rsidRDefault="00567AB4" w:rsidP="00702131">
            <w:pPr>
              <w:pStyle w:val="BodyText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.3.</w:t>
            </w:r>
          </w:p>
        </w:tc>
        <w:tc>
          <w:tcPr>
            <w:tcW w:w="8399" w:type="dxa"/>
          </w:tcPr>
          <w:p w14:paraId="1580F762" w14:textId="77777777" w:rsidR="00567AB4" w:rsidRPr="00D24225" w:rsidRDefault="00BE0EC1" w:rsidP="002471A9">
            <w:pPr>
              <w:widowControl w:val="0"/>
              <w:autoSpaceDE w:val="0"/>
              <w:autoSpaceDN w:val="0"/>
              <w:adjustRightInd w:val="0"/>
              <w:spacing w:beforeLines="20" w:before="48" w:after="20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 xml:space="preserve">Пријаву </w:t>
            </w:r>
            <w:r w:rsidR="00567AB4" w:rsidRPr="00D24225">
              <w:rPr>
                <w:rFonts w:ascii="Arial" w:hAnsi="Arial" w:cs="Arial"/>
                <w:sz w:val="22"/>
                <w:szCs w:val="22"/>
                <w:lang w:val="sr-Latn-CS"/>
              </w:rPr>
              <w:t xml:space="preserve">и документа је поднело лице које заступник подносиоца </w:t>
            </w:r>
            <w:r w:rsidR="00AE1653" w:rsidRPr="00D24225">
              <w:rPr>
                <w:rFonts w:ascii="Arial" w:hAnsi="Arial" w:cs="Arial"/>
                <w:sz w:val="22"/>
                <w:szCs w:val="22"/>
                <w:lang w:val="sr-Cyrl-RS"/>
              </w:rPr>
              <w:t>П</w:t>
            </w:r>
            <w:r w:rsidRPr="00D24225">
              <w:rPr>
                <w:rFonts w:ascii="Arial" w:hAnsi="Arial" w:cs="Arial"/>
                <w:sz w:val="22"/>
                <w:szCs w:val="22"/>
                <w:lang w:val="sr-Cyrl-RS"/>
              </w:rPr>
              <w:t>ријаве</w:t>
            </w:r>
            <w:r w:rsidR="00F12640" w:rsidRPr="00D24225">
              <w:rPr>
                <w:rFonts w:ascii="Arial" w:hAnsi="Arial" w:cs="Arial"/>
                <w:sz w:val="22"/>
                <w:szCs w:val="22"/>
                <w:lang w:val="sr-Latn-CS"/>
              </w:rPr>
              <w:t xml:space="preserve"> </w:t>
            </w:r>
            <w:r w:rsidR="00567AB4" w:rsidRPr="00D24225">
              <w:rPr>
                <w:rFonts w:ascii="Arial" w:hAnsi="Arial" w:cs="Arial"/>
                <w:sz w:val="22"/>
                <w:szCs w:val="22"/>
                <w:lang w:val="sr-Latn-CS"/>
              </w:rPr>
              <w:t>није овластио за обављање тих послова;</w:t>
            </w:r>
          </w:p>
        </w:tc>
      </w:tr>
      <w:tr w:rsidR="00D24225" w:rsidRPr="00DF63E6" w14:paraId="28EC4167" w14:textId="77777777" w:rsidTr="001B4620">
        <w:trPr>
          <w:cantSplit/>
        </w:trPr>
        <w:tc>
          <w:tcPr>
            <w:tcW w:w="1069" w:type="dxa"/>
          </w:tcPr>
          <w:p w14:paraId="672C2D1B" w14:textId="77777777" w:rsidR="00567AB4" w:rsidRPr="00D24225" w:rsidRDefault="00567AB4" w:rsidP="00F91045">
            <w:pPr>
              <w:pStyle w:val="BodyText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.4.</w:t>
            </w:r>
          </w:p>
        </w:tc>
        <w:tc>
          <w:tcPr>
            <w:tcW w:w="8399" w:type="dxa"/>
          </w:tcPr>
          <w:p w14:paraId="24CB5E45" w14:textId="77777777" w:rsidR="00567AB4" w:rsidRPr="00D24225" w:rsidRDefault="00567AB4" w:rsidP="00D2422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Cyrl-RS"/>
              </w:rPr>
            </w:pP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Поднета документа </w:t>
            </w:r>
            <w:r w:rsidR="002B2BDA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не гарантују могућност 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>подносиоца</w:t>
            </w:r>
            <w:r w:rsidR="00BE0EC1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 Пријаве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да буде купац у складу са законодавством Републике Србије, као и у складу са </w:t>
            </w:r>
            <w:r w:rsidR="00062BB1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овим Позивом.</w:t>
            </w:r>
            <w:r w:rsidR="00062BB1" w:rsidRPr="00D24225">
              <w:rPr>
                <w:rFonts w:ascii="Arial" w:hAnsi="Arial" w:cs="Arial"/>
                <w:strike/>
                <w:spacing w:val="-3"/>
                <w:sz w:val="22"/>
                <w:szCs w:val="22"/>
                <w:lang w:val="sr-Cyrl-RS"/>
              </w:rPr>
              <w:t xml:space="preserve"> </w:t>
            </w:r>
          </w:p>
        </w:tc>
      </w:tr>
      <w:tr w:rsidR="00D24225" w:rsidRPr="00DF63E6" w14:paraId="155A43F1" w14:textId="77777777" w:rsidTr="001B4620">
        <w:trPr>
          <w:cantSplit/>
        </w:trPr>
        <w:tc>
          <w:tcPr>
            <w:tcW w:w="1069" w:type="dxa"/>
          </w:tcPr>
          <w:p w14:paraId="0A95D913" w14:textId="77777777" w:rsidR="00567AB4" w:rsidRPr="00D24225" w:rsidRDefault="00567AB4" w:rsidP="00F91045">
            <w:pPr>
              <w:pStyle w:val="NormalWeb"/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</w:rPr>
              <w:t>.5.</w:t>
            </w:r>
          </w:p>
        </w:tc>
        <w:tc>
          <w:tcPr>
            <w:tcW w:w="8399" w:type="dxa"/>
          </w:tcPr>
          <w:p w14:paraId="31B55A69" w14:textId="77777777" w:rsidR="00567AB4" w:rsidRPr="00D24225" w:rsidRDefault="00C939C7" w:rsidP="00D24225">
            <w:pPr>
              <w:widowControl w:val="0"/>
              <w:shd w:val="clear" w:color="auto" w:fill="FFFFFF"/>
              <w:tabs>
                <w:tab w:val="left" w:pos="121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</w:pPr>
            <w:r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>Ако</w:t>
            </w:r>
            <w:r w:rsidR="00567AB4"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понуда цене за предмет аукције </w:t>
            </w:r>
            <w:r w:rsidR="00AE1653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није достављена у складу са захтевима из овог Позива. </w:t>
            </w:r>
          </w:p>
        </w:tc>
      </w:tr>
      <w:tr w:rsidR="00D24225" w:rsidRPr="00DF63E6" w14:paraId="3BC89893" w14:textId="77777777" w:rsidTr="001B4620">
        <w:trPr>
          <w:cantSplit/>
        </w:trPr>
        <w:tc>
          <w:tcPr>
            <w:tcW w:w="1069" w:type="dxa"/>
          </w:tcPr>
          <w:p w14:paraId="42ED2734" w14:textId="77777777" w:rsidR="00567AB4" w:rsidRPr="00D24225" w:rsidRDefault="00567AB4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D24225">
              <w:rPr>
                <w:rFonts w:ascii="Arial" w:hAnsi="Arial" w:cs="Arial"/>
                <w:bCs/>
                <w:sz w:val="22"/>
                <w:szCs w:val="22"/>
                <w:lang w:val="ru-RU"/>
              </w:rPr>
              <w:t>4.</w:t>
            </w:r>
            <w:r w:rsidR="002B2BDA" w:rsidRPr="00D24225">
              <w:rPr>
                <w:rFonts w:ascii="Arial" w:hAnsi="Arial" w:cs="Arial"/>
                <w:bCs/>
                <w:sz w:val="22"/>
                <w:szCs w:val="22"/>
                <w:lang w:val="ru-RU"/>
              </w:rPr>
              <w:t>2</w:t>
            </w:r>
            <w:r w:rsidRPr="00D24225">
              <w:rPr>
                <w:rFonts w:ascii="Arial" w:hAnsi="Arial" w:cs="Arial"/>
                <w:bCs/>
                <w:sz w:val="22"/>
                <w:szCs w:val="22"/>
                <w:lang w:val="ru-RU"/>
              </w:rPr>
              <w:t>.</w:t>
            </w:r>
            <w:r w:rsidRPr="00D24225">
              <w:rPr>
                <w:rFonts w:ascii="Arial" w:hAnsi="Arial" w:cs="Arial"/>
                <w:sz w:val="22"/>
                <w:szCs w:val="22"/>
                <w:lang w:val="ru-RU"/>
              </w:rPr>
              <w:t>6.</w:t>
            </w:r>
          </w:p>
        </w:tc>
        <w:tc>
          <w:tcPr>
            <w:tcW w:w="8399" w:type="dxa"/>
          </w:tcPr>
          <w:p w14:paraId="1F05C7A4" w14:textId="77777777" w:rsidR="00567AB4" w:rsidRPr="00D24225" w:rsidRDefault="00567AB4" w:rsidP="002471A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</w:pP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Ако је </w:t>
            </w:r>
            <w:r w:rsidR="00F12640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о</w:t>
            </w:r>
            <w:r w:rsidR="00F12640"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рганизатор 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аукције – на основу увида у податке из јавних регистара, евиденција, или провером код </w:t>
            </w:r>
            <w:r w:rsidR="000D00DD" w:rsidRPr="00D24225">
              <w:rPr>
                <w:rFonts w:ascii="Arial" w:hAnsi="Arial" w:cs="Arial"/>
                <w:spacing w:val="-3"/>
                <w:sz w:val="22"/>
                <w:szCs w:val="22"/>
                <w:lang w:val="ru-RU"/>
              </w:rPr>
              <w:t>надлежних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органа – установио да је подносилац </w:t>
            </w:r>
            <w:r w:rsidR="002471A9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П</w:t>
            </w:r>
            <w:r w:rsidR="0059347D" w:rsidRPr="00D24225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ријаве</w:t>
            </w:r>
            <w:r w:rsidR="00F12640"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 xml:space="preserve"> </w:t>
            </w:r>
            <w:r w:rsidRPr="00D24225">
              <w:rPr>
                <w:rFonts w:ascii="Arial" w:hAnsi="Arial" w:cs="Arial"/>
                <w:spacing w:val="-3"/>
                <w:sz w:val="22"/>
                <w:szCs w:val="22"/>
                <w:lang w:val="sr-Latn-CS"/>
              </w:rPr>
              <w:t>доставио несумњиво лажне, нетачне податке и документа;</w:t>
            </w:r>
          </w:p>
        </w:tc>
      </w:tr>
      <w:tr w:rsidR="008B270E" w:rsidRPr="00DF63E6" w14:paraId="5BAC4783" w14:textId="77777777" w:rsidTr="001B4620">
        <w:trPr>
          <w:cantSplit/>
        </w:trPr>
        <w:tc>
          <w:tcPr>
            <w:tcW w:w="1069" w:type="dxa"/>
          </w:tcPr>
          <w:p w14:paraId="19920982" w14:textId="77777777" w:rsidR="00380CCB" w:rsidRPr="008B270E" w:rsidRDefault="002B2BDA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 w:rsidRPr="008B270E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4.2</w:t>
            </w:r>
            <w:r w:rsidR="00380CCB" w:rsidRPr="008B270E">
              <w:rPr>
                <w:rFonts w:ascii="Arial" w:hAnsi="Arial" w:cs="Arial"/>
                <w:bCs/>
                <w:sz w:val="22"/>
                <w:szCs w:val="22"/>
                <w:lang w:val="sr-Cyrl-RS"/>
              </w:rPr>
              <w:t>.7.</w:t>
            </w:r>
          </w:p>
        </w:tc>
        <w:tc>
          <w:tcPr>
            <w:tcW w:w="8399" w:type="dxa"/>
          </w:tcPr>
          <w:p w14:paraId="12838C5B" w14:textId="77777777" w:rsidR="00380CCB" w:rsidRPr="008B270E" w:rsidRDefault="00380CCB" w:rsidP="007E0603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8B270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Ако организатор аукције несумњиво и недвосмислено утврди да се </w:t>
            </w:r>
            <w:r w:rsidR="0059347D" w:rsidRPr="008B270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>Пријавом</w:t>
            </w:r>
            <w:r w:rsidRPr="008B270E">
              <w:rPr>
                <w:rFonts w:ascii="Arial" w:hAnsi="Arial" w:cs="Arial"/>
                <w:spacing w:val="-3"/>
                <w:sz w:val="22"/>
                <w:szCs w:val="22"/>
                <w:lang w:val="sr-Cyrl-RS"/>
              </w:rPr>
              <w:t xml:space="preserve"> нарушава принцип слободне тржишне конкуренције или принцип стварног надметања за постизање највише цене.</w:t>
            </w:r>
          </w:p>
        </w:tc>
      </w:tr>
      <w:tr w:rsidR="008B270E" w:rsidRPr="00DF63E6" w14:paraId="5667F920" w14:textId="77777777" w:rsidTr="001B4620">
        <w:trPr>
          <w:cantSplit/>
        </w:trPr>
        <w:tc>
          <w:tcPr>
            <w:tcW w:w="1069" w:type="dxa"/>
          </w:tcPr>
          <w:p w14:paraId="7B405F3A" w14:textId="77777777" w:rsidR="00567AB4" w:rsidRPr="008B270E" w:rsidRDefault="00567AB4" w:rsidP="00F91045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B270E">
              <w:rPr>
                <w:rFonts w:ascii="Arial" w:hAnsi="Arial" w:cs="Arial"/>
                <w:bCs/>
                <w:sz w:val="22"/>
                <w:szCs w:val="22"/>
              </w:rPr>
              <w:t>4.</w:t>
            </w:r>
            <w:r w:rsidR="002B2BDA" w:rsidRPr="008B270E">
              <w:rPr>
                <w:rFonts w:ascii="Arial" w:hAnsi="Arial" w:cs="Arial"/>
                <w:bCs/>
                <w:sz w:val="22"/>
                <w:szCs w:val="22"/>
              </w:rPr>
              <w:t>2</w:t>
            </w:r>
            <w:r w:rsidRPr="008B270E">
              <w:rPr>
                <w:rFonts w:ascii="Arial" w:hAnsi="Arial" w:cs="Arial"/>
                <w:bCs/>
                <w:sz w:val="22"/>
                <w:szCs w:val="22"/>
              </w:rPr>
              <w:t>.</w:t>
            </w:r>
            <w:r w:rsidR="009E5A9F" w:rsidRPr="008B270E">
              <w:rPr>
                <w:rFonts w:ascii="Arial" w:hAnsi="Arial" w:cs="Arial"/>
                <w:sz w:val="22"/>
                <w:szCs w:val="22"/>
                <w:lang w:val="sr-Cyrl-RS"/>
              </w:rPr>
              <w:t>8</w:t>
            </w:r>
            <w:r w:rsidRPr="008B270E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8399" w:type="dxa"/>
          </w:tcPr>
          <w:p w14:paraId="6F9230D3" w14:textId="77777777" w:rsidR="00567AB4" w:rsidRPr="008B270E" w:rsidRDefault="00567AB4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beforeLines="20" w:before="48" w:after="20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sr-Latn-CS"/>
              </w:rPr>
              <w:t xml:space="preserve">Документа која су потребна за учешће на аукцији нису достављена у року наведеном у </w:t>
            </w:r>
            <w:r w:rsidR="0059347D" w:rsidRPr="008B270E">
              <w:rPr>
                <w:rFonts w:ascii="Arial" w:hAnsi="Arial" w:cs="Arial"/>
                <w:sz w:val="22"/>
                <w:szCs w:val="22"/>
                <w:lang w:val="sr-Cyrl-RS"/>
              </w:rPr>
              <w:t>Позиву</w:t>
            </w:r>
            <w:r w:rsidRPr="008B270E">
              <w:rPr>
                <w:rFonts w:ascii="Arial" w:hAnsi="Arial" w:cs="Arial"/>
                <w:sz w:val="22"/>
                <w:szCs w:val="22"/>
                <w:lang w:val="sr-Latn-CS"/>
              </w:rPr>
              <w:t>.</w:t>
            </w:r>
          </w:p>
        </w:tc>
      </w:tr>
    </w:tbl>
    <w:p w14:paraId="7123D166" w14:textId="5F8AA35A" w:rsidR="00567AB4" w:rsidRPr="00173766" w:rsidRDefault="00173766" w:rsidP="00173766">
      <w:pPr>
        <w:tabs>
          <w:tab w:val="left" w:pos="2410"/>
          <w:tab w:val="left" w:pos="2552"/>
        </w:tabs>
        <w:spacing w:before="240" w:after="120"/>
        <w:rPr>
          <w:rFonts w:ascii="Arial" w:hAnsi="Arial" w:cs="Arial"/>
          <w:b/>
          <w:sz w:val="22"/>
          <w:szCs w:val="22"/>
          <w:lang w:val="sr-Latn-CS"/>
        </w:rPr>
      </w:pPr>
      <w:r w:rsidRPr="00173766">
        <w:rPr>
          <w:rFonts w:ascii="Arial" w:hAnsi="Arial" w:cs="Arial"/>
          <w:b/>
          <w:sz w:val="22"/>
          <w:szCs w:val="22"/>
          <w:lang w:val="sr-Cyrl-RS"/>
        </w:rPr>
        <w:t xml:space="preserve">5. </w:t>
      </w:r>
      <w:r w:rsidR="002559F9" w:rsidRPr="00173766">
        <w:rPr>
          <w:rFonts w:ascii="Arial" w:hAnsi="Arial" w:cs="Arial"/>
          <w:b/>
          <w:sz w:val="22"/>
          <w:szCs w:val="22"/>
          <w:lang w:val="sr-Cyrl-RS"/>
        </w:rPr>
        <w:t>П</w:t>
      </w:r>
      <w:r w:rsidR="00FA6AF7" w:rsidRPr="00173766">
        <w:rPr>
          <w:rFonts w:ascii="Arial" w:hAnsi="Arial" w:cs="Arial"/>
          <w:b/>
          <w:sz w:val="22"/>
          <w:szCs w:val="22"/>
          <w:lang w:val="sr-Latn-CS"/>
        </w:rPr>
        <w:t>оступак одржавања аукције</w:t>
      </w:r>
    </w:p>
    <w:p w14:paraId="5B3AE3C2" w14:textId="77777777" w:rsidR="00477A8D" w:rsidRPr="002559F9" w:rsidRDefault="00567AB4" w:rsidP="00A415FB">
      <w:pPr>
        <w:pStyle w:val="rvps31451"/>
        <w:spacing w:before="120" w:after="120"/>
        <w:ind w:left="709" w:hanging="709"/>
        <w:rPr>
          <w:rStyle w:val="rvts314518"/>
          <w:rFonts w:ascii="Arial" w:hAnsi="Arial" w:cs="Arial"/>
          <w:color w:val="auto"/>
          <w:sz w:val="22"/>
          <w:szCs w:val="22"/>
          <w:lang w:eastAsia="en-US"/>
        </w:rPr>
      </w:pPr>
      <w:r w:rsidRPr="008B270E">
        <w:rPr>
          <w:rFonts w:ascii="Arial" w:hAnsi="Arial" w:cs="Arial"/>
          <w:color w:val="auto"/>
          <w:sz w:val="22"/>
          <w:szCs w:val="22"/>
          <w:lang w:val="sr-Latn-CS"/>
        </w:rPr>
        <w:t>5.1.</w:t>
      </w:r>
      <w:r w:rsidR="00FA6AF7" w:rsidRPr="008B270E">
        <w:rPr>
          <w:rFonts w:ascii="Arial" w:hAnsi="Arial" w:cs="Arial"/>
          <w:color w:val="auto"/>
          <w:sz w:val="22"/>
          <w:szCs w:val="22"/>
          <w:lang w:val="sr-Cyrl-RS"/>
        </w:rPr>
        <w:tab/>
      </w:r>
      <w:r w:rsidR="00477A8D" w:rsidRPr="008B270E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Након </w:t>
      </w:r>
      <w:r w:rsidR="002D20FF" w:rsidRPr="008B270E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увида у понуде пристигле електронским путем и </w:t>
      </w:r>
      <w:r w:rsidR="002D20FF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евидентирања истих у присуству чланова Аукцијске комисије Организатор аукције ће спровести један од два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могућа 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поступка 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изјашњава</w:t>
      </w:r>
      <w:r w:rsidR="002D20FF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ња о коначној понуди </w:t>
      </w:r>
      <w:r w:rsid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подносиоца Пријаве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>:</w:t>
      </w:r>
    </w:p>
    <w:p w14:paraId="7D40761F" w14:textId="77777777" w:rsidR="00477A8D" w:rsidRPr="002559F9" w:rsidRDefault="00477A8D" w:rsidP="00A415FB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</w:pPr>
      <w:r w:rsidRPr="002559F9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>-</w:t>
      </w:r>
      <w:r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 </w:t>
      </w:r>
      <w:r w:rsidR="00DC557F" w:rsidRPr="002559F9">
        <w:rPr>
          <w:rFonts w:ascii="Arial" w:hAnsi="Arial" w:cs="Arial"/>
          <w:color w:val="auto"/>
          <w:sz w:val="22"/>
          <w:szCs w:val="22"/>
          <w:lang w:val="sr-Cyrl-RS"/>
        </w:rPr>
        <w:t>подносиоци Пријаве</w:t>
      </w:r>
      <w:r w:rsidR="00B17699"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 ће бити позвани </w:t>
      </w:r>
      <w:r w:rsidR="00CB2236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телефонским путем </w:t>
      </w:r>
      <w:r w:rsidR="00B17699"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у време одржавања аукције које је наведено у овом </w:t>
      </w:r>
      <w:r w:rsidR="00CB2236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</w:t>
      </w:r>
      <w:r w:rsidR="00B17699" w:rsidRPr="002559F9">
        <w:rPr>
          <w:rStyle w:val="rvts314518"/>
          <w:rFonts w:ascii="Arial" w:hAnsi="Arial" w:cs="Arial"/>
          <w:color w:val="auto"/>
          <w:sz w:val="22"/>
          <w:szCs w:val="22"/>
        </w:rPr>
        <w:t>озиву, по редоследу по ком су пристизале њихове понуде достављене електронским путем, а на тел. број који је унет у Пријави за учешће на аукцији.</w:t>
      </w:r>
    </w:p>
    <w:p w14:paraId="2D006BA3" w14:textId="69E5CB2D" w:rsidR="00477A8D" w:rsidRPr="00236861" w:rsidRDefault="00477A8D" w:rsidP="00A415FB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</w:rPr>
      </w:pPr>
      <w:r w:rsidRPr="002559F9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 xml:space="preserve">- </w:t>
      </w:r>
      <w:r w:rsidR="002D20FF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истовремено телефонско позивање учесн</w:t>
      </w:r>
      <w:r w:rsidR="007A46A4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и</w:t>
      </w:r>
      <w:r w:rsidR="002D20FF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ка и усмено надметање учесник</w:t>
      </w:r>
      <w:r w:rsidR="00236861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>.</w:t>
      </w:r>
    </w:p>
    <w:p w14:paraId="042E271B" w14:textId="64D6E44E" w:rsidR="00AE1818" w:rsidRPr="00E96878" w:rsidRDefault="00477A8D" w:rsidP="00E96878">
      <w:pPr>
        <w:pStyle w:val="rvps31451"/>
        <w:spacing w:before="120" w:after="120"/>
        <w:ind w:left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r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Понуде учесника који нису учествовали у поступку изјашњавања</w:t>
      </w:r>
      <w:r w:rsidR="00A14A9D">
        <w:rPr>
          <w:rStyle w:val="rvts314518"/>
          <w:rFonts w:ascii="Arial" w:hAnsi="Arial" w:cs="Arial"/>
          <w:color w:val="auto"/>
          <w:sz w:val="22"/>
          <w:szCs w:val="22"/>
          <w:lang w:val="sr-Latn-RS"/>
        </w:rPr>
        <w:t xml:space="preserve"> </w:t>
      </w:r>
      <w:r w:rsidR="00A14A9D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телефонским путем,</w:t>
      </w:r>
      <w:r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биће узете као њихове </w:t>
      </w:r>
      <w:r w:rsidRPr="006C6905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коначне понуде.</w:t>
      </w:r>
    </w:p>
    <w:p w14:paraId="62748E55" w14:textId="77777777" w:rsidR="00477A8D" w:rsidRPr="00460895" w:rsidRDefault="00477A8D" w:rsidP="00460895">
      <w:pPr>
        <w:pStyle w:val="rvps31451"/>
        <w:numPr>
          <w:ilvl w:val="1"/>
          <w:numId w:val="14"/>
        </w:numPr>
        <w:spacing w:before="120" w:after="120"/>
        <w:ind w:left="709" w:hanging="709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proofErr w:type="gramStart"/>
      <w:r w:rsidRPr="002559F9">
        <w:rPr>
          <w:rFonts w:ascii="Arial" w:hAnsi="Arial" w:cs="Arial"/>
          <w:color w:val="auto"/>
          <w:sz w:val="22"/>
          <w:szCs w:val="22"/>
        </w:rPr>
        <w:t>У</w:t>
      </w:r>
      <w:r w:rsidR="00ED3C24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</w:t>
      </w:r>
      <w:r w:rsidRPr="002559F9">
        <w:rPr>
          <w:rFonts w:ascii="Arial" w:hAnsi="Arial" w:cs="Arial"/>
          <w:color w:val="auto"/>
          <w:sz w:val="22"/>
          <w:szCs w:val="22"/>
        </w:rPr>
        <w:t>поступку</w:t>
      </w:r>
      <w:proofErr w:type="gramEnd"/>
      <w:r w:rsidRPr="002559F9">
        <w:rPr>
          <w:rFonts w:ascii="Arial" w:hAnsi="Arial" w:cs="Arial"/>
          <w:color w:val="auto"/>
          <w:sz w:val="22"/>
          <w:szCs w:val="22"/>
        </w:rPr>
        <w:t xml:space="preserve"> аукције, односно у поступку изјашњавања о коначној понуди цене за предмет аукције могу учествовати лица 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>која су стекла право</w:t>
      </w:r>
      <w:r w:rsidR="0059347D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на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учешће, а </w:t>
      </w:r>
      <w:r w:rsidRPr="002559F9">
        <w:rPr>
          <w:rFonts w:ascii="Arial" w:hAnsi="Arial" w:cs="Arial"/>
          <w:color w:val="auto"/>
          <w:sz w:val="22"/>
          <w:szCs w:val="22"/>
        </w:rPr>
        <w:t xml:space="preserve">која су у складу са </w:t>
      </w:r>
      <w:r w:rsidRPr="002559F9">
        <w:rPr>
          <w:rFonts w:ascii="Arial" w:hAnsi="Arial" w:cs="Arial"/>
          <w:color w:val="auto"/>
          <w:sz w:val="22"/>
          <w:szCs w:val="22"/>
        </w:rPr>
        <w:lastRenderedPageBreak/>
        <w:t>оснивачким документима овлашћена за заст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>у</w:t>
      </w:r>
      <w:r w:rsidRPr="002559F9">
        <w:rPr>
          <w:rFonts w:ascii="Arial" w:hAnsi="Arial" w:cs="Arial"/>
          <w:color w:val="auto"/>
          <w:sz w:val="22"/>
          <w:szCs w:val="22"/>
        </w:rPr>
        <w:t xml:space="preserve">пање </w:t>
      </w:r>
      <w:r w:rsidR="00D1381F" w:rsidRPr="002559F9">
        <w:rPr>
          <w:rFonts w:ascii="Arial" w:hAnsi="Arial" w:cs="Arial"/>
          <w:color w:val="auto"/>
          <w:sz w:val="22"/>
          <w:szCs w:val="22"/>
          <w:lang w:val="sr-Cyrl-RS" w:eastAsia="en-US"/>
        </w:rPr>
        <w:t>подносиоца Пријаве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и</w:t>
      </w:r>
      <w:r w:rsidR="0059347D" w:rsidRPr="002559F9">
        <w:rPr>
          <w:rFonts w:ascii="Arial" w:hAnsi="Arial" w:cs="Arial"/>
          <w:color w:val="auto"/>
          <w:sz w:val="22"/>
          <w:szCs w:val="22"/>
          <w:lang w:val="sr-Cyrl-RS"/>
        </w:rPr>
        <w:t>ли</w:t>
      </w:r>
      <w:r w:rsidRPr="002559F9">
        <w:rPr>
          <w:rFonts w:ascii="Arial" w:hAnsi="Arial" w:cs="Arial"/>
          <w:color w:val="auto"/>
          <w:sz w:val="22"/>
          <w:szCs w:val="22"/>
        </w:rPr>
        <w:t xml:space="preserve"> лица </w:t>
      </w:r>
      <w:r w:rsidR="0059347D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која су посебним пуномоћјем </w:t>
      </w:r>
      <w:r w:rsidRPr="002559F9">
        <w:rPr>
          <w:rFonts w:ascii="Arial" w:hAnsi="Arial" w:cs="Arial"/>
          <w:color w:val="auto"/>
          <w:sz w:val="22"/>
          <w:szCs w:val="22"/>
        </w:rPr>
        <w:t>овлашћена за учешће у поступку аукције</w:t>
      </w: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>.</w:t>
      </w:r>
      <w:r w:rsidRPr="002559F9">
        <w:rPr>
          <w:rFonts w:ascii="Arial" w:hAnsi="Arial" w:cs="Arial"/>
          <w:color w:val="auto"/>
        </w:rPr>
        <w:t xml:space="preserve"> </w:t>
      </w:r>
    </w:p>
    <w:p w14:paraId="2C854CCA" w14:textId="77777777" w:rsidR="00477A8D" w:rsidRPr="002559F9" w:rsidRDefault="00D24225" w:rsidP="003641F6">
      <w:pPr>
        <w:pStyle w:val="rvps31451"/>
        <w:numPr>
          <w:ilvl w:val="1"/>
          <w:numId w:val="14"/>
        </w:numPr>
        <w:tabs>
          <w:tab w:val="num" w:pos="1440"/>
        </w:tabs>
        <w:spacing w:before="120" w:after="120"/>
        <w:ind w:left="709" w:hanging="709"/>
        <w:rPr>
          <w:rFonts w:ascii="Arial" w:hAnsi="Arial" w:cs="Arial"/>
          <w:color w:val="auto"/>
          <w:sz w:val="22"/>
          <w:szCs w:val="22"/>
          <w:lang w:eastAsia="en-US"/>
        </w:rPr>
      </w:pPr>
      <w:r w:rsidRPr="002559F9">
        <w:rPr>
          <w:rFonts w:ascii="Arial" w:hAnsi="Arial" w:cs="Arial"/>
          <w:color w:val="auto"/>
          <w:sz w:val="22"/>
          <w:szCs w:val="22"/>
          <w:lang w:val="sr-Cyrl-RS"/>
        </w:rPr>
        <w:t>П</w:t>
      </w:r>
      <w:r w:rsidR="00DC557F" w:rsidRPr="002559F9">
        <w:rPr>
          <w:rFonts w:ascii="Arial" w:hAnsi="Arial" w:cs="Arial"/>
          <w:color w:val="auto"/>
          <w:sz w:val="22"/>
          <w:szCs w:val="22"/>
          <w:lang w:val="sr-Cyrl-RS"/>
        </w:rPr>
        <w:t>односиоци Пријаве</w:t>
      </w:r>
      <w:r w:rsidR="00477A8D" w:rsidRPr="002559F9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немају право да за предмет аукције понуде</w:t>
      </w:r>
      <w:r w:rsidR="00477A8D" w:rsidRPr="002559F9">
        <w:rPr>
          <w:rFonts w:ascii="Arial" w:hAnsi="Arial" w:cs="Arial"/>
          <w:color w:val="auto"/>
          <w:sz w:val="22"/>
          <w:szCs w:val="22"/>
          <w:lang w:val="sr-Latn-CS"/>
        </w:rPr>
        <w:t xml:space="preserve"> </w:t>
      </w:r>
      <w:r w:rsidR="00477A8D" w:rsidRPr="002559F9">
        <w:rPr>
          <w:rFonts w:ascii="Arial" w:hAnsi="Arial" w:cs="Arial"/>
          <w:color w:val="auto"/>
          <w:sz w:val="22"/>
          <w:szCs w:val="22"/>
          <w:lang w:val="sr-Cyrl-RS"/>
        </w:rPr>
        <w:t>цену</w:t>
      </w:r>
      <w:r w:rsidR="00477A8D" w:rsidRPr="002559F9">
        <w:rPr>
          <w:rFonts w:ascii="Arial" w:hAnsi="Arial" w:cs="Arial"/>
          <w:color w:val="auto"/>
          <w:sz w:val="22"/>
          <w:szCs w:val="22"/>
          <w:lang w:val="sr-Latn-CS"/>
        </w:rPr>
        <w:t xml:space="preserve"> нижу од почетне цене предмета аукције, која је утврђена у</w:t>
      </w:r>
      <w:r w:rsidR="00F73CE5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овом</w:t>
      </w:r>
      <w:r w:rsidR="00477A8D" w:rsidRPr="002559F9">
        <w:rPr>
          <w:rFonts w:ascii="Arial" w:hAnsi="Arial" w:cs="Arial"/>
          <w:color w:val="auto"/>
          <w:sz w:val="22"/>
          <w:szCs w:val="22"/>
          <w:lang w:val="sr-Latn-CS"/>
        </w:rPr>
        <w:t xml:space="preserve"> </w:t>
      </w:r>
      <w:r w:rsidR="0059347D" w:rsidRPr="002559F9">
        <w:rPr>
          <w:rFonts w:ascii="Arial" w:hAnsi="Arial" w:cs="Arial"/>
          <w:color w:val="auto"/>
          <w:sz w:val="22"/>
          <w:szCs w:val="22"/>
          <w:lang w:val="sr-Cyrl-RS"/>
        </w:rPr>
        <w:t>Позиву</w:t>
      </w:r>
      <w:r w:rsidR="00477A8D" w:rsidRPr="002559F9">
        <w:rPr>
          <w:rFonts w:ascii="Arial" w:hAnsi="Arial" w:cs="Arial"/>
          <w:color w:val="auto"/>
          <w:sz w:val="22"/>
          <w:szCs w:val="22"/>
          <w:lang w:val="sr-Cyrl-RS"/>
        </w:rPr>
        <w:t>, као ни цену нижу од</w:t>
      </w:r>
      <w:r w:rsidR="003641F6" w:rsidRPr="002559F9">
        <w:rPr>
          <w:rStyle w:val="CommentReference"/>
          <w:rFonts w:ascii="Arial" w:hAnsi="Arial" w:cs="Arial"/>
          <w:color w:val="auto"/>
          <w:lang w:val="sr-Cyrl-RS"/>
        </w:rPr>
        <w:t xml:space="preserve"> </w:t>
      </w:r>
      <w:r w:rsidR="003641F6" w:rsidRPr="002559F9">
        <w:rPr>
          <w:rFonts w:ascii="Arial" w:hAnsi="Arial" w:cs="Arial"/>
          <w:color w:val="auto"/>
          <w:sz w:val="22"/>
          <w:szCs w:val="22"/>
          <w:lang w:val="sr-Cyrl-RS"/>
        </w:rPr>
        <w:t>по</w:t>
      </w:r>
      <w:r w:rsidR="00477A8D" w:rsidRPr="002559F9">
        <w:rPr>
          <w:rFonts w:ascii="Arial" w:hAnsi="Arial" w:cs="Arial"/>
          <w:color w:val="auto"/>
          <w:sz w:val="22"/>
          <w:szCs w:val="22"/>
          <w:lang w:val="sr-Cyrl-RS"/>
        </w:rPr>
        <w:t>нуђене цене у писаној понуди</w:t>
      </w:r>
      <w:r w:rsidR="00A05B10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достављеној у складу са тачком 3.1.1.</w:t>
      </w:r>
      <w:r w:rsidR="00477A8D" w:rsidRPr="002559F9">
        <w:rPr>
          <w:rFonts w:ascii="Arial" w:hAnsi="Arial" w:cs="Arial"/>
          <w:color w:val="auto"/>
          <w:sz w:val="22"/>
          <w:szCs w:val="22"/>
          <w:lang w:val="sr-Cyrl-RS"/>
        </w:rPr>
        <w:t xml:space="preserve"> </w:t>
      </w:r>
    </w:p>
    <w:p w14:paraId="10DFA92B" w14:textId="11E491B8" w:rsidR="002D20FF" w:rsidRPr="002559F9" w:rsidRDefault="002D20FF" w:rsidP="002D20FF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Latn-CS"/>
        </w:rPr>
        <w:t xml:space="preserve">Организатор аукције ће у руковању пристиглим понудама 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цене 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на електронску адресу: </w:t>
      </w:r>
      <w:hyperlink r:id="rId26" w:history="1"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_</w:t>
        </w:r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@</w:t>
        </w:r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-</w:t>
        </w:r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.</w:t>
        </w:r>
        <w:r w:rsidR="007C41C0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="007C41C0">
        <w:rPr>
          <w:rStyle w:val="Hyperlink"/>
          <w:rFonts w:ascii="Arial" w:hAnsi="Arial" w:cs="Arial"/>
          <w:sz w:val="22"/>
          <w:szCs w:val="22"/>
          <w:u w:val="none"/>
          <w:lang w:val="sr-Cyrl-RS"/>
        </w:rPr>
        <w:t xml:space="preserve"> </w:t>
      </w:r>
      <w:r w:rsidRPr="002559F9">
        <w:rPr>
          <w:rFonts w:ascii="Arial" w:hAnsi="Arial" w:cs="Arial"/>
          <w:sz w:val="22"/>
          <w:szCs w:val="22"/>
          <w:lang w:val="sr-Latn-CS"/>
        </w:rPr>
        <w:t>применити одговарајуће техничке, организационе и кадровске мере, како би заштитио права учесника поступка.</w:t>
      </w:r>
    </w:p>
    <w:p w14:paraId="6F698A8B" w14:textId="77777777" w:rsidR="00BC61F1" w:rsidRPr="002559F9" w:rsidRDefault="00BC61F1" w:rsidP="00BC61F1">
      <w:pPr>
        <w:pStyle w:val="ListParagraph"/>
        <w:tabs>
          <w:tab w:val="left" w:pos="-1620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3EF4F1FA" w14:textId="40E43B63" w:rsidR="00B17699" w:rsidRPr="002559F9" w:rsidRDefault="00CB2236" w:rsidP="00B17699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Cyrl-RS"/>
        </w:rPr>
        <w:t xml:space="preserve">Овлашћено лице </w:t>
      </w:r>
      <w:r w:rsidR="00E1540F">
        <w:rPr>
          <w:rFonts w:ascii="Arial" w:hAnsi="Arial" w:cs="Arial"/>
          <w:sz w:val="22"/>
          <w:szCs w:val="22"/>
          <w:lang w:val="sr-Cyrl-RS"/>
        </w:rPr>
        <w:t xml:space="preserve">подносиоца Пријаве 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>је дуж</w:t>
      </w:r>
      <w:r w:rsidRPr="002559F9">
        <w:rPr>
          <w:rFonts w:ascii="Arial" w:hAnsi="Arial" w:cs="Arial"/>
          <w:sz w:val="22"/>
          <w:szCs w:val="22"/>
          <w:lang w:val="sr-Cyrl-RS"/>
        </w:rPr>
        <w:t>но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 да понуду дату телефонским путем потврди попуњавањем обрасца Понуде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 достављене телефонским путем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>, који чини прилог и саставни део ов</w:t>
      </w:r>
      <w:r w:rsidRPr="002559F9">
        <w:rPr>
          <w:rFonts w:ascii="Arial" w:hAnsi="Arial" w:cs="Arial"/>
          <w:sz w:val="22"/>
          <w:szCs w:val="22"/>
          <w:lang w:val="sr-Cyrl-RS"/>
        </w:rPr>
        <w:t>ог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2559F9">
        <w:rPr>
          <w:rFonts w:ascii="Arial" w:hAnsi="Arial" w:cs="Arial"/>
          <w:sz w:val="22"/>
          <w:szCs w:val="22"/>
          <w:lang w:val="sr-Cyrl-RS"/>
        </w:rPr>
        <w:t>Позива (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>формулар бр.3. тачка 8. овог Позива) изузев уколико изјави да остаје при својој првобитној понуди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>. У наведеном обрасцу понуде наводи се, цена која  је дата усменим путем приликом телефонског изјашњавања.</w:t>
      </w:r>
      <w:r w:rsidR="00B17699" w:rsidRPr="002559F9">
        <w:rPr>
          <w:rFonts w:ascii="Arial" w:hAnsi="Arial" w:cs="Arial"/>
          <w:sz w:val="22"/>
          <w:szCs w:val="22"/>
          <w:lang w:val="sr-Cyrl-RS"/>
        </w:rPr>
        <w:t xml:space="preserve"> Овако попуњени образац понуде 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>учесник</w:t>
      </w:r>
      <w:r w:rsidR="00B17699" w:rsidRPr="002559F9">
        <w:rPr>
          <w:rFonts w:ascii="Arial" w:hAnsi="Arial" w:cs="Arial"/>
          <w:sz w:val="22"/>
          <w:szCs w:val="22"/>
          <w:lang w:val="sr-Cyrl-RS"/>
        </w:rPr>
        <w:t xml:space="preserve"> је дужан да скенира и достави Организатору аукције на електронску адресу </w:t>
      </w:r>
      <w:hyperlink r:id="rId27" w:history="1"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_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@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-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</w:rPr>
          <w:t>.</w:t>
        </w:r>
        <w:r w:rsidR="00B17982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="00B17699" w:rsidRPr="002559F9">
        <w:rPr>
          <w:rStyle w:val="rvts314518"/>
          <w:rFonts w:ascii="Arial" w:hAnsi="Arial" w:cs="Arial"/>
          <w:color w:val="auto"/>
          <w:sz w:val="22"/>
          <w:szCs w:val="22"/>
          <w:lang w:val="sr-Cyrl-RS" w:eastAsia="en-US"/>
        </w:rPr>
        <w:t xml:space="preserve"> најкасније до краја дана у ком је одржана аукцијска продаја.</w:t>
      </w:r>
    </w:p>
    <w:p w14:paraId="55F3EAD8" w14:textId="77777777" w:rsidR="00BC61F1" w:rsidRPr="002559F9" w:rsidRDefault="00BC61F1" w:rsidP="00BC61F1">
      <w:pPr>
        <w:pStyle w:val="ListParagraph"/>
        <w:tabs>
          <w:tab w:val="left" w:pos="-1620"/>
        </w:tabs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</w:pPr>
    </w:p>
    <w:p w14:paraId="0985574F" w14:textId="0D00F5E4" w:rsidR="00B17699" w:rsidRPr="002559F9" w:rsidRDefault="00A05B10" w:rsidP="00A05B10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Cyrl-RS"/>
        </w:rPr>
        <w:t xml:space="preserve">Обавеза је 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 xml:space="preserve">учесника 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да у време одржавања аукције буде доступан на тел. </w:t>
      </w:r>
      <w:r w:rsidR="00363B6F">
        <w:rPr>
          <w:rFonts w:ascii="Arial" w:hAnsi="Arial" w:cs="Arial"/>
          <w:sz w:val="22"/>
          <w:szCs w:val="22"/>
          <w:lang w:val="sr-Cyrl-RS"/>
        </w:rPr>
        <w:t>б</w:t>
      </w:r>
      <w:r w:rsidRPr="002559F9">
        <w:rPr>
          <w:rFonts w:ascii="Arial" w:hAnsi="Arial" w:cs="Arial"/>
          <w:sz w:val="22"/>
          <w:szCs w:val="22"/>
          <w:lang w:val="sr-Cyrl-RS"/>
        </w:rPr>
        <w:t>роју који је унет у Пријаву а уколико то не буде случај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, понуда 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цене </w:t>
      </w:r>
      <w:r w:rsidRPr="002559F9">
        <w:rPr>
          <w:rFonts w:ascii="Arial" w:hAnsi="Arial" w:cs="Arial"/>
          <w:sz w:val="22"/>
          <w:szCs w:val="22"/>
          <w:lang w:val="sr-Latn-CS"/>
        </w:rPr>
        <w:t>дата електронским путем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 </w:t>
      </w:r>
      <w:r w:rsidRPr="002559F9">
        <w:rPr>
          <w:rFonts w:ascii="Arial" w:hAnsi="Arial" w:cs="Arial"/>
          <w:sz w:val="22"/>
          <w:szCs w:val="22"/>
          <w:lang w:val="sr-Cyrl-RS"/>
        </w:rPr>
        <w:t xml:space="preserve">у складу са тачком бр.3.1.1. </w:t>
      </w:r>
      <w:r w:rsidR="00B17699" w:rsidRPr="002559F9">
        <w:rPr>
          <w:rFonts w:ascii="Arial" w:hAnsi="Arial" w:cs="Arial"/>
          <w:sz w:val="22"/>
          <w:szCs w:val="22"/>
          <w:lang w:val="sr-Latn-CS"/>
        </w:rPr>
        <w:t xml:space="preserve">ће се сматрати коначном понудом.  </w:t>
      </w:r>
    </w:p>
    <w:p w14:paraId="5B732852" w14:textId="77777777" w:rsidR="009301D7" w:rsidRPr="002559F9" w:rsidRDefault="00477A8D" w:rsidP="002D20FF">
      <w:pPr>
        <w:pStyle w:val="ListParagraph"/>
        <w:numPr>
          <w:ilvl w:val="1"/>
          <w:numId w:val="14"/>
        </w:numPr>
        <w:tabs>
          <w:tab w:val="left" w:pos="-1620"/>
          <w:tab w:val="left" w:pos="709"/>
        </w:tabs>
        <w:spacing w:before="120" w:after="120"/>
        <w:ind w:left="709" w:hanging="709"/>
        <w:jc w:val="both"/>
        <w:rPr>
          <w:rFonts w:ascii="Arial" w:hAnsi="Arial" w:cs="Arial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Latn-CS"/>
        </w:rPr>
        <w:t xml:space="preserve">На основу резултата спроведеног поступка аукције, </w:t>
      </w:r>
      <w:r w:rsidRPr="002559F9">
        <w:rPr>
          <w:rFonts w:ascii="Arial" w:hAnsi="Arial" w:cs="Arial"/>
          <w:sz w:val="22"/>
          <w:szCs w:val="22"/>
          <w:lang w:val="sr-Cyrl-RS"/>
        </w:rPr>
        <w:t>о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рганизатор ће прогласити </w:t>
      </w:r>
      <w:r w:rsidR="008F50B4" w:rsidRPr="002559F9">
        <w:rPr>
          <w:rFonts w:ascii="Arial" w:hAnsi="Arial" w:cs="Arial"/>
          <w:sz w:val="22"/>
          <w:szCs w:val="22"/>
          <w:lang w:val="sr-Cyrl-RS"/>
        </w:rPr>
        <w:t>победника аукције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, који је понудио највишу цену за куповину предмета аукције. 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У случају двеју или више понуда једнаких по цени предмета </w:t>
      </w:r>
      <w:r w:rsidR="00506101" w:rsidRPr="002559F9">
        <w:rPr>
          <w:rFonts w:ascii="Arial" w:hAnsi="Arial" w:cs="Arial"/>
          <w:sz w:val="22"/>
          <w:szCs w:val="22"/>
        </w:rPr>
        <w:t>аукције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>, те уколико се не постигне већа цена</w:t>
      </w:r>
      <w:r w:rsidR="00506101" w:rsidRPr="002559F9">
        <w:rPr>
          <w:rFonts w:ascii="Arial" w:hAnsi="Arial" w:cs="Arial"/>
          <w:sz w:val="22"/>
          <w:szCs w:val="22"/>
        </w:rPr>
        <w:t xml:space="preserve"> након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>спроведен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</w:rPr>
        <w:t>ог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 поступ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ка изјашњавања 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присутних </w:t>
      </w:r>
      <w:r w:rsidR="00D1381F" w:rsidRPr="002559F9">
        <w:rPr>
          <w:rFonts w:ascii="Arial" w:hAnsi="Arial" w:cs="Arial"/>
          <w:sz w:val="22"/>
          <w:szCs w:val="22"/>
          <w:lang w:val="sr-Cyrl-RS" w:eastAsia="en-US"/>
        </w:rPr>
        <w:t>подносиоца Пријаве</w:t>
      </w:r>
      <w:r w:rsidR="00506101" w:rsidRPr="002559F9">
        <w:rPr>
          <w:rStyle w:val="rvts314518"/>
          <w:rFonts w:ascii="Arial" w:hAnsi="Arial" w:cs="Arial"/>
          <w:color w:val="auto"/>
          <w:sz w:val="22"/>
          <w:szCs w:val="22"/>
        </w:rPr>
        <w:t xml:space="preserve"> о коначној понуди цене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, за </w:t>
      </w:r>
      <w:r w:rsidR="008F50B4" w:rsidRPr="002559F9">
        <w:rPr>
          <w:rFonts w:ascii="Arial" w:hAnsi="Arial" w:cs="Arial"/>
          <w:sz w:val="22"/>
          <w:szCs w:val="22"/>
          <w:lang w:val="sr-Cyrl-RS"/>
        </w:rPr>
        <w:t>победника аукције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 ће бити проглашен онај учесник чиј</w:t>
      </w:r>
      <w:r w:rsidR="00506101" w:rsidRPr="002559F9">
        <w:rPr>
          <w:rFonts w:ascii="Arial" w:hAnsi="Arial" w:cs="Arial"/>
          <w:sz w:val="22"/>
          <w:szCs w:val="22"/>
        </w:rPr>
        <w:t>а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 је </w:t>
      </w:r>
      <w:r w:rsidR="00506101" w:rsidRPr="002559F9">
        <w:rPr>
          <w:rFonts w:ascii="Arial" w:hAnsi="Arial" w:cs="Arial"/>
          <w:sz w:val="22"/>
          <w:szCs w:val="22"/>
        </w:rPr>
        <w:t>понуда са ценом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 </w:t>
      </w:r>
      <w:r w:rsidR="00506101" w:rsidRPr="002559F9">
        <w:rPr>
          <w:rFonts w:ascii="Arial" w:hAnsi="Arial" w:cs="Arial"/>
          <w:sz w:val="22"/>
          <w:szCs w:val="22"/>
        </w:rPr>
        <w:t xml:space="preserve">временски прва пристигла на 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>електронску адресу</w:t>
      </w:r>
      <w:r w:rsidR="00506101" w:rsidRPr="002559F9">
        <w:rPr>
          <w:rFonts w:ascii="Arial" w:hAnsi="Arial" w:cs="Arial"/>
          <w:sz w:val="22"/>
          <w:szCs w:val="22"/>
        </w:rPr>
        <w:t xml:space="preserve"> организатора аукције</w:t>
      </w:r>
      <w:r w:rsidR="00552ECC" w:rsidRPr="002559F9">
        <w:rPr>
          <w:rFonts w:ascii="Arial" w:hAnsi="Arial" w:cs="Arial"/>
          <w:sz w:val="22"/>
          <w:szCs w:val="22"/>
          <w:lang w:val="sr-Cyrl-RS"/>
        </w:rPr>
        <w:t xml:space="preserve"> из тачке 3.1.1. овог Позива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>.</w:t>
      </w:r>
    </w:p>
    <w:p w14:paraId="6BDEBB96" w14:textId="161AD215" w:rsidR="00506101" w:rsidRPr="002559F9" w:rsidRDefault="002559F9" w:rsidP="0024476F">
      <w:pPr>
        <w:numPr>
          <w:ilvl w:val="1"/>
          <w:numId w:val="14"/>
        </w:numPr>
        <w:tabs>
          <w:tab w:val="left" w:pos="851"/>
        </w:tabs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2559F9">
        <w:rPr>
          <w:rFonts w:ascii="Arial" w:hAnsi="Arial" w:cs="Arial"/>
          <w:sz w:val="22"/>
          <w:szCs w:val="22"/>
          <w:lang w:val="sr-Cyrl-RS"/>
        </w:rPr>
        <w:t>П</w:t>
      </w:r>
      <w:r w:rsidR="00DC557F" w:rsidRPr="002559F9">
        <w:rPr>
          <w:rFonts w:ascii="Arial" w:hAnsi="Arial" w:cs="Arial"/>
          <w:sz w:val="22"/>
          <w:szCs w:val="22"/>
          <w:lang w:val="sr-Cyrl-RS"/>
        </w:rPr>
        <w:t>односиоци Пријаве</w:t>
      </w:r>
      <w:r w:rsidR="00506101" w:rsidRPr="002559F9">
        <w:rPr>
          <w:rFonts w:ascii="Arial" w:hAnsi="Arial" w:cs="Arial"/>
          <w:sz w:val="22"/>
          <w:szCs w:val="22"/>
          <w:lang w:val="ru-RU"/>
        </w:rPr>
        <w:t xml:space="preserve"> </w:t>
      </w:r>
      <w:r w:rsidR="00506101" w:rsidRPr="002559F9">
        <w:rPr>
          <w:rFonts w:ascii="Arial" w:hAnsi="Arial" w:cs="Arial"/>
          <w:sz w:val="22"/>
          <w:szCs w:val="22"/>
          <w:lang w:val="sr-Latn-CS"/>
        </w:rPr>
        <w:t xml:space="preserve">ће бити обавештени о резултатима аукције </w:t>
      </w:r>
      <w:r w:rsidR="00506101" w:rsidRPr="002559F9">
        <w:rPr>
          <w:rFonts w:ascii="Arial" w:hAnsi="Arial" w:cs="Arial"/>
          <w:sz w:val="22"/>
          <w:szCs w:val="22"/>
          <w:lang w:val="sr-Cyrl-RS"/>
        </w:rPr>
        <w:t>благовремено</w:t>
      </w:r>
      <w:r w:rsidR="00B17982">
        <w:rPr>
          <w:rFonts w:ascii="Arial" w:hAnsi="Arial" w:cs="Arial"/>
          <w:sz w:val="22"/>
          <w:szCs w:val="22"/>
          <w:lang w:val="sr-Cyrl-RS"/>
        </w:rPr>
        <w:t>, телефонским или писаним путем.</w:t>
      </w:r>
    </w:p>
    <w:p w14:paraId="49FCA458" w14:textId="7EC1DB81" w:rsidR="009F5973" w:rsidRPr="009F5973" w:rsidRDefault="00477A8D" w:rsidP="009F5973">
      <w:pPr>
        <w:pStyle w:val="ListParagraph"/>
        <w:numPr>
          <w:ilvl w:val="1"/>
          <w:numId w:val="14"/>
        </w:numPr>
        <w:tabs>
          <w:tab w:val="left" w:pos="709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2559F9">
        <w:rPr>
          <w:rFonts w:ascii="Arial" w:hAnsi="Arial" w:cs="Arial"/>
          <w:sz w:val="22"/>
          <w:szCs w:val="22"/>
          <w:lang w:val="sr-Latn-CS"/>
        </w:rPr>
        <w:t xml:space="preserve">У складу са </w:t>
      </w:r>
      <w:r w:rsidR="00F73CE5" w:rsidRPr="002559F9">
        <w:rPr>
          <w:rFonts w:ascii="Arial" w:hAnsi="Arial" w:cs="Arial"/>
          <w:sz w:val="22"/>
          <w:szCs w:val="22"/>
          <w:lang w:val="sr-Cyrl-RS"/>
        </w:rPr>
        <w:t>овим Позивом</w:t>
      </w:r>
      <w:r w:rsidR="002559F9" w:rsidRPr="002559F9">
        <w:rPr>
          <w:rFonts w:ascii="Arial" w:hAnsi="Arial" w:cs="Arial"/>
          <w:sz w:val="22"/>
          <w:szCs w:val="22"/>
          <w:lang w:val="sr-Cyrl-RS"/>
        </w:rPr>
        <w:t xml:space="preserve"> </w:t>
      </w:r>
      <w:r w:rsidRPr="002559F9">
        <w:rPr>
          <w:rFonts w:ascii="Arial" w:hAnsi="Arial" w:cs="Arial"/>
          <w:sz w:val="22"/>
          <w:szCs w:val="22"/>
          <w:lang w:val="sr-Latn-CS"/>
        </w:rPr>
        <w:t xml:space="preserve">и позитивно правним прописима Републике Србије, на основу резултата аукције, 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са </w:t>
      </w:r>
      <w:r w:rsidR="008F50B4">
        <w:rPr>
          <w:rFonts w:ascii="Arial" w:hAnsi="Arial" w:cs="Arial"/>
          <w:sz w:val="22"/>
          <w:szCs w:val="22"/>
          <w:lang w:val="sr-Cyrl-RS"/>
        </w:rPr>
        <w:t>победником аукције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ће бити закључен уговор о </w:t>
      </w:r>
      <w:r w:rsidRPr="008B270E">
        <w:rPr>
          <w:rFonts w:ascii="Arial" w:hAnsi="Arial" w:cs="Arial"/>
          <w:sz w:val="22"/>
          <w:szCs w:val="22"/>
        </w:rPr>
        <w:t>купопродаји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</w:t>
      </w:r>
      <w:r w:rsidR="002C46B1">
        <w:rPr>
          <w:rFonts w:ascii="Arial" w:hAnsi="Arial" w:cs="Arial"/>
          <w:i/>
          <w:sz w:val="22"/>
          <w:szCs w:val="22"/>
          <w:lang w:val="sr-Cyrl-RS"/>
        </w:rPr>
        <w:t>секундарних сировина у 1 лоту</w:t>
      </w:r>
      <w:r w:rsidR="002663D7">
        <w:rPr>
          <w:rFonts w:ascii="Arial" w:hAnsi="Arial" w:cs="Arial"/>
          <w:i/>
          <w:sz w:val="22"/>
          <w:szCs w:val="22"/>
          <w:lang w:val="sr-Cyrl-RS"/>
        </w:rPr>
        <w:t>,</w:t>
      </w:r>
      <w:r w:rsidR="00BA326B" w:rsidRPr="001F5148">
        <w:rPr>
          <w:rFonts w:ascii="Arial" w:hAnsi="Arial" w:cs="Arial"/>
          <w:i/>
          <w:color w:val="FF0000"/>
          <w:sz w:val="20"/>
          <w:szCs w:val="22"/>
          <w:lang w:val="sr-Latn-CS"/>
        </w:rPr>
        <w:t xml:space="preserve"> </w:t>
      </w:r>
      <w:r w:rsidR="00506101" w:rsidRPr="008B270E">
        <w:rPr>
          <w:rFonts w:ascii="Arial" w:hAnsi="Arial" w:cs="Arial"/>
          <w:i/>
          <w:sz w:val="22"/>
          <w:szCs w:val="22"/>
          <w:lang w:val="sr-Latn-CS"/>
        </w:rPr>
        <w:t xml:space="preserve">у </w:t>
      </w:r>
      <w:r w:rsidR="00506101" w:rsidRPr="008B270E">
        <w:rPr>
          <w:rFonts w:ascii="Arial" w:hAnsi="Arial" w:cs="Arial"/>
          <w:sz w:val="22"/>
          <w:szCs w:val="22"/>
          <w:lang w:val="sr-Latn-CS"/>
        </w:rPr>
        <w:t xml:space="preserve">року од </w:t>
      </w:r>
      <w:r w:rsidR="00506101" w:rsidRPr="008B270E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10</w:t>
      </w:r>
      <w:r w:rsidR="00506101" w:rsidRPr="008B270E"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  <w:t xml:space="preserve"> радних дана од дана</w:t>
      </w:r>
      <w:r w:rsidR="007F0226" w:rsidRPr="008B270E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 xml:space="preserve"> проглашења победника</w:t>
      </w:r>
      <w:r w:rsidRPr="008B270E">
        <w:rPr>
          <w:rFonts w:ascii="Arial" w:hAnsi="Arial" w:cs="Arial"/>
          <w:sz w:val="22"/>
          <w:szCs w:val="22"/>
          <w:lang w:val="sr-Latn-CS"/>
        </w:rPr>
        <w:t>.</w:t>
      </w:r>
    </w:p>
    <w:p w14:paraId="758EAAF5" w14:textId="77777777" w:rsidR="00173766" w:rsidRPr="008B270E" w:rsidRDefault="00173766" w:rsidP="00F57282">
      <w:pPr>
        <w:pStyle w:val="ListParagraph"/>
        <w:spacing w:before="120" w:after="120"/>
        <w:ind w:left="709"/>
        <w:jc w:val="both"/>
        <w:rPr>
          <w:rFonts w:ascii="Arial" w:hAnsi="Arial" w:cs="Arial"/>
          <w:sz w:val="22"/>
          <w:szCs w:val="22"/>
        </w:rPr>
      </w:pPr>
    </w:p>
    <w:p w14:paraId="16E5CFA1" w14:textId="77777777" w:rsidR="00744A5C" w:rsidRPr="00744A5C" w:rsidRDefault="00A73F5E" w:rsidP="00744A5C">
      <w:pPr>
        <w:pStyle w:val="ListParagraph"/>
        <w:numPr>
          <w:ilvl w:val="0"/>
          <w:numId w:val="14"/>
        </w:numPr>
        <w:spacing w:before="240" w:after="120"/>
        <w:ind w:left="357" w:hanging="357"/>
        <w:contextualSpacing w:val="0"/>
        <w:rPr>
          <w:rFonts w:ascii="Arial" w:hAnsi="Arial" w:cs="Arial"/>
          <w:b/>
          <w:strike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t>Обавезни</w:t>
      </w:r>
      <w:r w:rsidR="00142905" w:rsidRPr="008B270E">
        <w:rPr>
          <w:rFonts w:ascii="Arial" w:hAnsi="Arial" w:cs="Arial"/>
          <w:b/>
          <w:sz w:val="22"/>
          <w:szCs w:val="22"/>
          <w:lang w:val="sr-Cyrl-RS"/>
        </w:rPr>
        <w:t xml:space="preserve"> услови за </w:t>
      </w:r>
      <w:r w:rsidR="00D1381F" w:rsidRPr="002559F9">
        <w:rPr>
          <w:rFonts w:ascii="Arial" w:hAnsi="Arial" w:cs="Arial"/>
          <w:b/>
          <w:sz w:val="22"/>
          <w:szCs w:val="22"/>
          <w:lang w:val="sr-Cyrl-RS" w:eastAsia="en-US"/>
        </w:rPr>
        <w:t>подносиоца Пријаве</w:t>
      </w:r>
    </w:p>
    <w:p w14:paraId="095B1055" w14:textId="77777777" w:rsidR="00567AB4" w:rsidRPr="008B270E" w:rsidRDefault="00567AB4">
      <w:pPr>
        <w:spacing w:before="120" w:after="120"/>
        <w:jc w:val="both"/>
        <w:rPr>
          <w:rFonts w:ascii="Arial" w:hAnsi="Arial" w:cs="Arial"/>
          <w:b/>
          <w:i/>
          <w:sz w:val="22"/>
          <w:szCs w:val="22"/>
          <w:lang w:val="sr-Cyrl-RS"/>
        </w:rPr>
      </w:pPr>
      <w:r w:rsidRPr="008B270E">
        <w:rPr>
          <w:rFonts w:ascii="Arial" w:hAnsi="Arial" w:cs="Arial"/>
          <w:b/>
          <w:i/>
          <w:sz w:val="22"/>
          <w:szCs w:val="22"/>
          <w:lang w:val="sr-Latn-CS"/>
        </w:rPr>
        <w:t>Обавезни услови за учеснике аукције</w:t>
      </w:r>
      <w:r w:rsidRPr="008B270E">
        <w:rPr>
          <w:rFonts w:ascii="Arial" w:hAnsi="Arial" w:cs="Arial"/>
          <w:b/>
          <w:i/>
          <w:sz w:val="22"/>
          <w:szCs w:val="22"/>
          <w:lang w:val="ru-RU"/>
        </w:rPr>
        <w:t xml:space="preserve"> су:</w:t>
      </w:r>
    </w:p>
    <w:p w14:paraId="058E533E" w14:textId="77777777" w:rsidR="00DB4426" w:rsidRPr="008B270E" w:rsidRDefault="00DB4426" w:rsidP="00C30FD9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да </w:t>
      </w:r>
      <w:r w:rsidR="00292044" w:rsidRPr="008B270E">
        <w:rPr>
          <w:rFonts w:ascii="Arial" w:hAnsi="Arial" w:cs="Arial"/>
          <w:sz w:val="22"/>
          <w:szCs w:val="22"/>
          <w:lang w:val="sr-Cyrl-RS"/>
        </w:rPr>
        <w:t xml:space="preserve">о свом трошку и </w:t>
      </w:r>
      <w:r w:rsidRPr="008B270E">
        <w:rPr>
          <w:rFonts w:ascii="Arial" w:hAnsi="Arial" w:cs="Arial"/>
          <w:sz w:val="22"/>
          <w:szCs w:val="22"/>
          <w:lang w:val="sr-Latn-CS"/>
        </w:rPr>
        <w:t>сопственим сре</w:t>
      </w:r>
      <w:r w:rsidR="003E7436" w:rsidRPr="008B270E">
        <w:rPr>
          <w:rFonts w:ascii="Arial" w:hAnsi="Arial" w:cs="Arial"/>
          <w:sz w:val="22"/>
          <w:szCs w:val="22"/>
          <w:lang w:val="sr-Latn-CS"/>
        </w:rPr>
        <w:t xml:space="preserve">дствима </w:t>
      </w:r>
      <w:r w:rsidR="00292044" w:rsidRPr="008B270E">
        <w:rPr>
          <w:rFonts w:ascii="Arial" w:hAnsi="Arial" w:cs="Arial"/>
          <w:sz w:val="22"/>
          <w:szCs w:val="22"/>
          <w:lang w:val="sr-Cyrl-RS"/>
        </w:rPr>
        <w:t xml:space="preserve">преузму предмет аукције из објеката </w:t>
      </w:r>
      <w:r w:rsidR="00BA326B" w:rsidRPr="008B270E">
        <w:rPr>
          <w:rFonts w:ascii="Arial" w:hAnsi="Arial" w:cs="Arial"/>
          <w:sz w:val="22"/>
          <w:szCs w:val="22"/>
          <w:lang w:val="sr-Cyrl-RS"/>
        </w:rPr>
        <w:t xml:space="preserve">Организатора аукције, </w:t>
      </w:r>
      <w:r w:rsidR="00292044" w:rsidRPr="008B270E">
        <w:rPr>
          <w:rFonts w:ascii="Arial" w:hAnsi="Arial" w:cs="Arial"/>
          <w:sz w:val="22"/>
          <w:szCs w:val="22"/>
          <w:lang w:val="sr-Cyrl-RS"/>
        </w:rPr>
        <w:t xml:space="preserve">где се предмет аукције налази и </w:t>
      </w:r>
      <w:r w:rsidR="003E7436" w:rsidRPr="008B270E">
        <w:rPr>
          <w:rFonts w:ascii="Arial" w:hAnsi="Arial" w:cs="Arial"/>
          <w:sz w:val="22"/>
          <w:szCs w:val="22"/>
          <w:lang w:val="sr-Latn-CS"/>
        </w:rPr>
        <w:t>одвезу купљен</w:t>
      </w:r>
      <w:r w:rsidR="003E7436" w:rsidRPr="008B270E">
        <w:rPr>
          <w:rFonts w:ascii="Arial" w:hAnsi="Arial" w:cs="Arial"/>
          <w:sz w:val="22"/>
          <w:szCs w:val="22"/>
          <w:lang w:val="sr-Cyrl-RS"/>
        </w:rPr>
        <w:t>у робу</w:t>
      </w:r>
      <w:r w:rsidR="005B5AF8" w:rsidRPr="008B270E">
        <w:rPr>
          <w:rFonts w:ascii="Arial" w:hAnsi="Arial" w:cs="Arial"/>
          <w:sz w:val="22"/>
          <w:szCs w:val="22"/>
        </w:rPr>
        <w:t>;</w:t>
      </w:r>
    </w:p>
    <w:p w14:paraId="401C1424" w14:textId="77777777" w:rsidR="00DB4426" w:rsidRPr="008B270E" w:rsidRDefault="00DB4426" w:rsidP="00C30FD9">
      <w:pPr>
        <w:pStyle w:val="ListParagraph"/>
        <w:numPr>
          <w:ilvl w:val="0"/>
          <w:numId w:val="19"/>
        </w:numPr>
        <w:spacing w:before="120" w:after="120"/>
        <w:contextualSpacing w:val="0"/>
        <w:jc w:val="both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>Примопредаја робе врши се по уплати 100% износа</w:t>
      </w:r>
      <w:r w:rsidRPr="008B270E">
        <w:rPr>
          <w:rFonts w:ascii="Arial" w:hAnsi="Arial" w:cs="Arial"/>
          <w:sz w:val="22"/>
          <w:szCs w:val="22"/>
        </w:rPr>
        <w:t xml:space="preserve"> п</w:t>
      </w:r>
      <w:r w:rsidRPr="008B270E">
        <w:rPr>
          <w:rFonts w:ascii="Arial" w:hAnsi="Arial" w:cs="Arial"/>
          <w:sz w:val="22"/>
          <w:szCs w:val="22"/>
          <w:lang w:val="sr-Cyrl-RS"/>
        </w:rPr>
        <w:t>онуђене цене</w:t>
      </w:r>
      <w:r w:rsidRPr="008B270E">
        <w:rPr>
          <w:rFonts w:ascii="Arial" w:hAnsi="Arial" w:cs="Arial"/>
          <w:sz w:val="22"/>
          <w:szCs w:val="22"/>
        </w:rPr>
        <w:t xml:space="preserve"> робе (авансно плаћање)</w:t>
      </w:r>
    </w:p>
    <w:p w14:paraId="103D7FC6" w14:textId="77777777" w:rsidR="00296017" w:rsidRPr="00460895" w:rsidRDefault="00296017" w:rsidP="00460895">
      <w:pPr>
        <w:pStyle w:val="ListParagraph"/>
        <w:spacing w:before="120" w:after="120"/>
        <w:ind w:left="540"/>
        <w:contextualSpacing w:val="0"/>
        <w:jc w:val="both"/>
        <w:rPr>
          <w:rFonts w:ascii="Arial" w:hAnsi="Arial" w:cs="Arial"/>
          <w:sz w:val="22"/>
          <w:szCs w:val="22"/>
        </w:rPr>
      </w:pPr>
    </w:p>
    <w:p w14:paraId="225B887A" w14:textId="77777777" w:rsidR="00296017" w:rsidRPr="008B270E" w:rsidRDefault="00296017" w:rsidP="00B41BBA">
      <w:pPr>
        <w:rPr>
          <w:rFonts w:ascii="Arial" w:hAnsi="Arial" w:cs="Arial"/>
          <w:i/>
          <w:sz w:val="22"/>
          <w:szCs w:val="22"/>
          <w:lang w:val="sr-Cyrl-RS"/>
        </w:rPr>
      </w:pPr>
    </w:p>
    <w:p w14:paraId="2C8F76FB" w14:textId="77777777" w:rsidR="003E7436" w:rsidRPr="008B270E" w:rsidRDefault="003E7436" w:rsidP="00B41BBA">
      <w:pPr>
        <w:rPr>
          <w:rFonts w:ascii="Arial" w:hAnsi="Arial" w:cs="Arial"/>
          <w:i/>
          <w:sz w:val="22"/>
          <w:szCs w:val="22"/>
          <w:lang w:val="ru-RU"/>
        </w:rPr>
        <w:sectPr w:rsidR="003E7436" w:rsidRPr="008B270E" w:rsidSect="004E364C">
          <w:footerReference w:type="even" r:id="rId28"/>
          <w:footerReference w:type="default" r:id="rId29"/>
          <w:footerReference w:type="first" r:id="rId30"/>
          <w:pgSz w:w="12240" w:h="15840"/>
          <w:pgMar w:top="709" w:right="1134" w:bottom="425" w:left="1134" w:header="426" w:footer="346" w:gutter="0"/>
          <w:pgNumType w:start="1"/>
          <w:cols w:space="720"/>
          <w:titlePg/>
          <w:docGrid w:linePitch="360"/>
        </w:sectPr>
      </w:pPr>
    </w:p>
    <w:p w14:paraId="16D439AD" w14:textId="77777777" w:rsidR="00567AB4" w:rsidRPr="008B270E" w:rsidRDefault="00657198" w:rsidP="00506101">
      <w:pPr>
        <w:pStyle w:val="ListParagraph"/>
        <w:numPr>
          <w:ilvl w:val="0"/>
          <w:numId w:val="14"/>
        </w:numPr>
        <w:spacing w:before="240" w:after="120"/>
        <w:ind w:left="0" w:firstLine="0"/>
        <w:contextualSpacing w:val="0"/>
        <w:rPr>
          <w:rFonts w:ascii="Arial" w:hAnsi="Arial" w:cs="Arial"/>
          <w:i/>
          <w:sz w:val="22"/>
          <w:szCs w:val="22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>И</w:t>
      </w:r>
      <w:r w:rsidRPr="008B270E">
        <w:rPr>
          <w:rFonts w:ascii="Arial" w:hAnsi="Arial" w:cs="Arial"/>
          <w:b/>
          <w:sz w:val="22"/>
          <w:szCs w:val="22"/>
          <w:lang w:val="en-US"/>
        </w:rPr>
        <w:t>нформативна</w:t>
      </w:r>
      <w:r w:rsidRPr="008B270E">
        <w:rPr>
          <w:rFonts w:ascii="Arial" w:hAnsi="Arial" w:cs="Arial"/>
          <w:b/>
          <w:sz w:val="22"/>
          <w:szCs w:val="22"/>
        </w:rPr>
        <w:t xml:space="preserve"> </w:t>
      </w:r>
      <w:r w:rsidRPr="008B270E">
        <w:rPr>
          <w:rFonts w:ascii="Arial" w:hAnsi="Arial" w:cs="Arial"/>
          <w:b/>
          <w:sz w:val="22"/>
          <w:szCs w:val="22"/>
          <w:lang w:val="en-US"/>
        </w:rPr>
        <w:t>карта</w:t>
      </w:r>
      <w:r w:rsidRPr="008B270E">
        <w:rPr>
          <w:rFonts w:ascii="Arial" w:hAnsi="Arial" w:cs="Arial"/>
          <w:b/>
          <w:sz w:val="22"/>
          <w:szCs w:val="22"/>
        </w:rPr>
        <w:t xml:space="preserve"> </w:t>
      </w:r>
      <w:r w:rsidRPr="008B270E">
        <w:rPr>
          <w:rFonts w:ascii="Arial" w:hAnsi="Arial" w:cs="Arial"/>
          <w:b/>
          <w:sz w:val="22"/>
          <w:szCs w:val="22"/>
          <w:lang w:val="en-US"/>
        </w:rPr>
        <w:t>аукције</w:t>
      </w:r>
    </w:p>
    <w:p w14:paraId="763D7AB4" w14:textId="740778D6" w:rsidR="002C5EE0" w:rsidRDefault="002C5EE0" w:rsidP="00567AB4">
      <w:pPr>
        <w:rPr>
          <w:rFonts w:ascii="Arial" w:hAnsi="Arial" w:cs="Arial"/>
          <w:lang w:val="sr-Latn-CS"/>
        </w:rPr>
      </w:pPr>
    </w:p>
    <w:tbl>
      <w:tblPr>
        <w:tblW w:w="9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0"/>
        <w:gridCol w:w="9220"/>
      </w:tblGrid>
      <w:tr w:rsidR="002954AF" w:rsidRPr="00DF63E6" w14:paraId="4D25F9AD" w14:textId="77777777" w:rsidTr="002107B4">
        <w:trPr>
          <w:trHeight w:val="280"/>
          <w:jc w:val="center"/>
        </w:trPr>
        <w:tc>
          <w:tcPr>
            <w:tcW w:w="9770" w:type="dxa"/>
            <w:gridSpan w:val="2"/>
            <w:shd w:val="clear" w:color="auto" w:fill="C0C0C0"/>
          </w:tcPr>
          <w:p w14:paraId="103E9D52" w14:textId="77777777" w:rsidR="002954AF" w:rsidRPr="008B270E" w:rsidRDefault="002954AF" w:rsidP="002107B4">
            <w:pPr>
              <w:pStyle w:val="NormalWeb"/>
              <w:widowControl w:val="0"/>
              <w:tabs>
                <w:tab w:val="left" w:pos="1365"/>
              </w:tabs>
              <w:autoSpaceDE w:val="0"/>
              <w:autoSpaceDN w:val="0"/>
              <w:adjustRightInd w:val="0"/>
              <w:spacing w:before="120" w:beforeAutospacing="0" w:after="120" w:afterAutospacing="0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</w:rPr>
              <w:t xml:space="preserve">1. </w:t>
            </w:r>
            <w:r w:rsidRPr="008B270E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Подношење пријава и понуда са ценом</w:t>
            </w:r>
          </w:p>
        </w:tc>
      </w:tr>
      <w:tr w:rsidR="002954AF" w:rsidRPr="00DF63E6" w14:paraId="2DB431E7" w14:textId="77777777" w:rsidTr="002107B4">
        <w:trPr>
          <w:trHeight w:val="569"/>
          <w:jc w:val="center"/>
        </w:trPr>
        <w:tc>
          <w:tcPr>
            <w:tcW w:w="550" w:type="dxa"/>
          </w:tcPr>
          <w:p w14:paraId="44E8461A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</w:rPr>
              <w:t>1.1.</w:t>
            </w:r>
          </w:p>
        </w:tc>
        <w:tc>
          <w:tcPr>
            <w:tcW w:w="9220" w:type="dxa"/>
          </w:tcPr>
          <w:p w14:paraId="1DD62EA3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spacing w:before="40" w:beforeAutospacing="0" w:after="4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  <w:lang w:val="sr-Latn-CS"/>
              </w:rPr>
              <w:t xml:space="preserve">Назив </w:t>
            </w:r>
            <w:r w:rsidRPr="008B270E">
              <w:rPr>
                <w:rFonts w:ascii="Arial" w:hAnsi="Arial" w:cs="Arial"/>
                <w:b/>
                <w:spacing w:val="6"/>
                <w:sz w:val="20"/>
                <w:szCs w:val="20"/>
                <w:lang w:val="sr-Latn-CS"/>
              </w:rPr>
              <w:t>Организатора аукције:</w:t>
            </w:r>
            <w:r w:rsidRPr="008B270E">
              <w:rPr>
                <w:rFonts w:ascii="Arial" w:hAnsi="Arial" w:cs="Arial"/>
                <w:spacing w:val="6"/>
                <w:sz w:val="20"/>
                <w:szCs w:val="20"/>
                <w:lang w:val="sr-Latn-CS"/>
              </w:rPr>
              <w:t xml:space="preserve">  </w:t>
            </w:r>
            <w:r>
              <w:rPr>
                <w:rFonts w:ascii="Arial" w:hAnsi="Arial" w:cs="Arial"/>
                <w:spacing w:val="6"/>
                <w:sz w:val="20"/>
                <w:szCs w:val="20"/>
                <w:lang w:val="sr-Cyrl-RS"/>
              </w:rPr>
              <w:t>ХИП-Петрохемија д.о.о. Панчево</w:t>
            </w:r>
            <w:r>
              <w:rPr>
                <w:rFonts w:ascii="Arial" w:hAnsi="Arial" w:cs="Arial"/>
                <w:spacing w:val="6"/>
                <w:sz w:val="20"/>
                <w:szCs w:val="20"/>
                <w:lang w:val="sr-Latn-CS"/>
              </w:rPr>
              <w:t xml:space="preserve"> </w:t>
            </w:r>
            <w:r w:rsidRPr="008B270E">
              <w:rPr>
                <w:rFonts w:ascii="Arial" w:hAnsi="Arial" w:cs="Arial"/>
                <w:spacing w:val="6"/>
                <w:sz w:val="20"/>
                <w:szCs w:val="20"/>
                <w:lang w:val="sr-Latn-CS"/>
              </w:rPr>
              <w:t>(Организато</w:t>
            </w:r>
            <w:r w:rsidRPr="008B270E">
              <w:rPr>
                <w:rFonts w:ascii="Arial" w:hAnsi="Arial" w:cs="Arial"/>
                <w:spacing w:val="6"/>
                <w:sz w:val="20"/>
                <w:szCs w:val="20"/>
              </w:rPr>
              <w:t>р аукције)</w:t>
            </w:r>
          </w:p>
          <w:p w14:paraId="3CC7D8DD" w14:textId="77777777" w:rsidR="002954AF" w:rsidRPr="00F73CE5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Поштанска адреса</w:t>
            </w:r>
            <w:r w:rsidRPr="00F73CE5">
              <w:rPr>
                <w:rFonts w:ascii="Arial" w:hAnsi="Arial" w:cs="Arial"/>
                <w:sz w:val="20"/>
                <w:szCs w:val="20"/>
                <w:lang w:val="ru-RU"/>
              </w:rPr>
              <w:t>: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 xml:space="preserve"> </w:t>
            </w:r>
            <w:r w:rsidRPr="0024476F">
              <w:rPr>
                <w:rFonts w:ascii="Arial" w:hAnsi="Arial" w:cs="Arial"/>
                <w:sz w:val="20"/>
                <w:szCs w:val="20"/>
                <w:lang w:val="sr-Latn-CS"/>
              </w:rPr>
              <w:t>Спољностарчевачка 82,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26000</w:t>
            </w:r>
            <w:r w:rsidRPr="0024476F">
              <w:rPr>
                <w:rFonts w:ascii="Arial" w:hAnsi="Arial" w:cs="Arial"/>
                <w:sz w:val="20"/>
                <w:szCs w:val="20"/>
                <w:lang w:val="sr-Latn-CS"/>
              </w:rPr>
              <w:t xml:space="preserve"> Панчево</w:t>
            </w:r>
          </w:p>
          <w:p w14:paraId="59D77239" w14:textId="77777777" w:rsidR="002954AF" w:rsidRPr="007B3914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sr-Latn-CS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Телефон</w:t>
            </w:r>
            <w:r w:rsidRPr="007B3914">
              <w:rPr>
                <w:rFonts w:ascii="Arial" w:hAnsi="Arial" w:cs="Arial"/>
                <w:sz w:val="20"/>
                <w:szCs w:val="20"/>
                <w:lang w:val="sr-Latn-CS"/>
              </w:rPr>
              <w:t>: 064 8566 305</w:t>
            </w:r>
          </w:p>
          <w:p w14:paraId="3945C9AD" w14:textId="77777777" w:rsidR="002954AF" w:rsidRPr="0039037C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Контакт особа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:  Милан 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Ћирић</w:t>
            </w:r>
          </w:p>
          <w:p w14:paraId="4556CAF0" w14:textId="5620A481" w:rsidR="002954AF" w:rsidRPr="00EC02F6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sr-Cyrl-RS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Електронска адреса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>:</w:t>
            </w:r>
            <w:r w:rsidRPr="0024476F">
              <w:rPr>
                <w:rFonts w:ascii="Arial" w:hAnsi="Arial" w:cs="Arial"/>
                <w:color w:val="202124"/>
                <w:sz w:val="21"/>
                <w:szCs w:val="21"/>
                <w:shd w:val="clear" w:color="auto" w:fill="FFFFFF"/>
                <w:lang w:val="ru-RU"/>
              </w:rPr>
              <w:t xml:space="preserve"> </w:t>
            </w:r>
            <w:hyperlink r:id="rId31" w:history="1">
              <w:r w:rsidRPr="002663D7">
                <w:rPr>
                  <w:rStyle w:val="Hyperlink"/>
                  <w:rFonts w:ascii="Arial" w:hAnsi="Arial" w:cs="Arial"/>
                  <w:u w:val="none"/>
                </w:rPr>
                <w:t>milan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b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ciric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@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hip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-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petrohemija</w:t>
              </w:r>
              <w:r w:rsidRPr="002663D7">
                <w:rPr>
                  <w:rStyle w:val="Hyperlink"/>
                  <w:rFonts w:ascii="Arial" w:hAnsi="Arial" w:cs="Arial"/>
                  <w:u w:val="none"/>
                  <w:lang w:val="ru-RU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u w:val="none"/>
                </w:rPr>
                <w:t>rs</w:t>
              </w:r>
            </w:hyperlink>
          </w:p>
        </w:tc>
      </w:tr>
      <w:tr w:rsidR="002954AF" w:rsidRPr="00DF63E6" w14:paraId="4DFBBD70" w14:textId="77777777" w:rsidTr="002107B4">
        <w:trPr>
          <w:trHeight w:val="554"/>
          <w:jc w:val="center"/>
        </w:trPr>
        <w:tc>
          <w:tcPr>
            <w:tcW w:w="550" w:type="dxa"/>
          </w:tcPr>
          <w:p w14:paraId="74EB4727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</w:rPr>
              <w:t>1.2.</w:t>
            </w:r>
          </w:p>
        </w:tc>
        <w:tc>
          <w:tcPr>
            <w:tcW w:w="9220" w:type="dxa"/>
          </w:tcPr>
          <w:p w14:paraId="01159404" w14:textId="77777777" w:rsidR="002954AF" w:rsidRPr="008B270E" w:rsidRDefault="002954AF" w:rsidP="002107B4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Рокови за достављање докумената за учешће на аукцији</w:t>
            </w:r>
            <w:r w:rsidRPr="008B270E">
              <w:rPr>
                <w:rFonts w:ascii="Arial" w:hAnsi="Arial" w:cs="Arial"/>
                <w:b/>
                <w:sz w:val="20"/>
                <w:szCs w:val="20"/>
                <w:lang w:val="ru-RU"/>
              </w:rPr>
              <w:t>:</w:t>
            </w:r>
          </w:p>
          <w:p w14:paraId="33DBFFD9" w14:textId="77777777" w:rsidR="002954AF" w:rsidRDefault="002954AF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</w:pPr>
            <w:r w:rsidRPr="00F73CE5">
              <w:rPr>
                <w:rStyle w:val="Strong"/>
                <w:rFonts w:ascii="Arial" w:hAnsi="Arial" w:cs="Arial"/>
                <w:b w:val="0"/>
                <w:sz w:val="20"/>
                <w:szCs w:val="20"/>
                <w:lang w:val="sr-Latn-CS"/>
              </w:rPr>
              <w:t>Датум и време почетка пријема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 xml:space="preserve"> </w:t>
            </w:r>
            <w:r w:rsidRPr="00F73CE5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Пријава 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за учешће на аукцији</w:t>
            </w:r>
            <w:r w:rsidRPr="00F73CE5">
              <w:rPr>
                <w:rFonts w:ascii="Arial" w:hAnsi="Arial" w:cs="Arial"/>
                <w:sz w:val="20"/>
                <w:szCs w:val="20"/>
                <w:lang w:val="sr-Cyrl-RS"/>
              </w:rPr>
              <w:t xml:space="preserve"> понуда са ценом</w:t>
            </w:r>
            <w:r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  <w:t xml:space="preserve">: </w:t>
            </w:r>
          </w:p>
          <w:p w14:paraId="19F2E99F" w14:textId="7F531025" w:rsidR="002954AF" w:rsidRPr="00F73CE5" w:rsidRDefault="00DF63E6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sz w:val="20"/>
                <w:szCs w:val="20"/>
              </w:rPr>
            </w:pPr>
            <w:r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22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.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0</w:t>
            </w:r>
            <w:r w:rsidR="009F5973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4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.202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6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RS"/>
              </w:rPr>
              <w:t>.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г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одине -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12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: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00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часова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(по локалном времену)</w:t>
            </w:r>
            <w:r w:rsidR="002954AF" w:rsidRPr="00F73CE5"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  <w:t>.</w:t>
            </w:r>
          </w:p>
          <w:p w14:paraId="16F94A2D" w14:textId="77777777" w:rsidR="002954AF" w:rsidRDefault="002954AF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sz w:val="20"/>
                <w:szCs w:val="20"/>
                <w:lang w:val="sr-Latn-CS"/>
              </w:rPr>
            </w:pPr>
          </w:p>
          <w:p w14:paraId="749F4E2A" w14:textId="77777777" w:rsidR="002954AF" w:rsidRDefault="002954AF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</w:pPr>
            <w:r w:rsidRPr="00F73CE5">
              <w:rPr>
                <w:rStyle w:val="Strong"/>
                <w:rFonts w:ascii="Arial" w:hAnsi="Arial" w:cs="Arial"/>
                <w:b w:val="0"/>
                <w:sz w:val="20"/>
                <w:szCs w:val="20"/>
                <w:lang w:val="sr-Latn-CS"/>
              </w:rPr>
              <w:t>Датум и време завршетка пријема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 xml:space="preserve"> </w:t>
            </w:r>
            <w:r w:rsidRPr="00F73CE5">
              <w:rPr>
                <w:rFonts w:ascii="Arial" w:hAnsi="Arial" w:cs="Arial"/>
                <w:sz w:val="20"/>
                <w:szCs w:val="20"/>
                <w:lang w:val="sr-Cyrl-RS"/>
              </w:rPr>
              <w:t xml:space="preserve">Пријава </w:t>
            </w: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>за учешће на аукцији</w:t>
            </w:r>
            <w:r w:rsidRPr="00F73CE5">
              <w:rPr>
                <w:rStyle w:val="Strong"/>
                <w:rFonts w:ascii="Arial" w:hAnsi="Arial" w:cs="Arial"/>
                <w:b w:val="0"/>
                <w:sz w:val="20"/>
                <w:szCs w:val="20"/>
              </w:rPr>
              <w:t xml:space="preserve"> и </w:t>
            </w:r>
            <w:r w:rsidRPr="00F73CE5">
              <w:rPr>
                <w:rStyle w:val="Strong"/>
                <w:rFonts w:ascii="Arial" w:hAnsi="Arial" w:cs="Arial"/>
                <w:b w:val="0"/>
                <w:sz w:val="20"/>
                <w:szCs w:val="20"/>
                <w:lang w:val="sr-Latn-CS"/>
              </w:rPr>
              <w:t>понуда са ценом:</w:t>
            </w:r>
            <w:r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  <w:t xml:space="preserve"> </w:t>
            </w:r>
          </w:p>
          <w:p w14:paraId="1E869117" w14:textId="1936F1A2" w:rsidR="002954AF" w:rsidRPr="009A551B" w:rsidRDefault="00DF63E6" w:rsidP="002107B4">
            <w:pPr>
              <w:pStyle w:val="NormalWeb"/>
              <w:spacing w:before="40" w:beforeAutospacing="0" w:after="40" w:afterAutospacing="0"/>
              <w:jc w:val="both"/>
              <w:rPr>
                <w:rStyle w:val="Strong"/>
                <w:rFonts w:ascii="Arial" w:hAnsi="Arial" w:cs="Arial"/>
                <w:sz w:val="20"/>
                <w:szCs w:val="20"/>
                <w:u w:val="single"/>
                <w:lang w:val="sr-Latn-RS"/>
              </w:rPr>
            </w:pPr>
            <w:r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30</w:t>
            </w:r>
            <w:r w:rsidR="002954AF" w:rsidRPr="00834C59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.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0</w:t>
            </w:r>
            <w:r w:rsidR="009F5973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4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.202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6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.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>године -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12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: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</w:rPr>
              <w:t>00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 xml:space="preserve"> часова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Cyrl-RS"/>
              </w:rPr>
              <w:t xml:space="preserve"> </w:t>
            </w:r>
            <w:r w:rsidR="002954AF" w:rsidRPr="00EC02F6">
              <w:rPr>
                <w:rStyle w:val="Strong"/>
                <w:rFonts w:ascii="Arial" w:hAnsi="Arial" w:cs="Arial"/>
                <w:bCs w:val="0"/>
                <w:sz w:val="20"/>
                <w:szCs w:val="20"/>
                <w:u w:val="single"/>
                <w:lang w:val="sr-Latn-CS"/>
              </w:rPr>
              <w:t>(по локалном времену)</w:t>
            </w:r>
            <w:r w:rsidR="002954AF" w:rsidRPr="00F73CE5">
              <w:rPr>
                <w:rStyle w:val="Strong"/>
                <w:rFonts w:ascii="Arial" w:hAnsi="Arial" w:cs="Arial"/>
                <w:b w:val="0"/>
                <w:bCs w:val="0"/>
                <w:sz w:val="20"/>
                <w:szCs w:val="20"/>
                <w:lang w:val="sr-Latn-CS"/>
              </w:rPr>
              <w:t>.</w:t>
            </w:r>
          </w:p>
          <w:p w14:paraId="2B78E9E9" w14:textId="77777777" w:rsidR="002954AF" w:rsidRPr="002663D7" w:rsidRDefault="002954AF" w:rsidP="002107B4">
            <w:pPr>
              <w:keepNext/>
              <w:keepLines/>
              <w:widowControl w:val="0"/>
              <w:suppressLineNumbers/>
              <w:suppressAutoHyphens/>
              <w:autoSpaceDE w:val="0"/>
              <w:autoSpaceDN w:val="0"/>
              <w:adjustRightInd w:val="0"/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F73CE5">
              <w:rPr>
                <w:rFonts w:ascii="Arial" w:hAnsi="Arial" w:cs="Arial"/>
                <w:sz w:val="20"/>
                <w:szCs w:val="20"/>
                <w:lang w:val="sr-Latn-CS"/>
              </w:rPr>
              <w:t xml:space="preserve">Електронска адреса </w:t>
            </w:r>
            <w:r w:rsidRPr="00F73CE5">
              <w:rPr>
                <w:rFonts w:ascii="Arial" w:hAnsi="Arial" w:cs="Arial"/>
                <w:sz w:val="20"/>
                <w:szCs w:val="20"/>
                <w:lang w:val="sr-Cyrl-RS"/>
              </w:rPr>
              <w:t>за подношење Пријаве</w:t>
            </w:r>
            <w:r w:rsidRPr="00F73CE5">
              <w:rPr>
                <w:rFonts w:ascii="Arial" w:hAnsi="Arial" w:cs="Arial"/>
                <w:sz w:val="20"/>
                <w:szCs w:val="20"/>
                <w:lang w:val="ru-RU"/>
              </w:rPr>
              <w:t xml:space="preserve">: </w:t>
            </w:r>
            <w:hyperlink r:id="rId32" w:history="1"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_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HIPP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@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-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</w:p>
          <w:p w14:paraId="58B25F38" w14:textId="77777777" w:rsidR="002954AF" w:rsidRPr="008B270E" w:rsidRDefault="002954AF" w:rsidP="002107B4">
            <w:pPr>
              <w:pStyle w:val="NormalWeb"/>
              <w:spacing w:before="40" w:beforeAutospacing="0" w:after="40" w:afterAutospacing="0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F73CE5">
              <w:rPr>
                <w:rFonts w:ascii="Arial" w:hAnsi="Arial" w:cs="Arial"/>
                <w:sz w:val="20"/>
                <w:szCs w:val="20"/>
              </w:rPr>
              <w:t xml:space="preserve">Електронска адреса за подношење Понуде цене: </w:t>
            </w:r>
            <w:hyperlink r:id="rId33" w:history="1"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aukcije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_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HIPP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@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hip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-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petrohemija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sr-Latn-CS"/>
                </w:rPr>
                <w:t>.</w:t>
              </w:r>
              <w:r w:rsidRPr="002663D7">
                <w:rPr>
                  <w:rStyle w:val="Hyperlink"/>
                  <w:rFonts w:ascii="Arial" w:hAnsi="Arial" w:cs="Arial"/>
                  <w:sz w:val="22"/>
                  <w:szCs w:val="22"/>
                  <w:u w:val="none"/>
                  <w:lang w:val="en-US"/>
                </w:rPr>
                <w:t>rs</w:t>
              </w:r>
            </w:hyperlink>
          </w:p>
        </w:tc>
      </w:tr>
      <w:tr w:rsidR="002954AF" w:rsidRPr="00DF63E6" w14:paraId="716F3F3E" w14:textId="77777777" w:rsidTr="002107B4">
        <w:trPr>
          <w:trHeight w:val="136"/>
          <w:jc w:val="center"/>
        </w:trPr>
        <w:tc>
          <w:tcPr>
            <w:tcW w:w="9770" w:type="dxa"/>
            <w:gridSpan w:val="2"/>
            <w:shd w:val="clear" w:color="auto" w:fill="C0C0C0"/>
          </w:tcPr>
          <w:p w14:paraId="4D9F4036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spacing w:before="40" w:beforeAutospacing="0" w:after="40" w:afterAutospacing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954AF" w:rsidRPr="00DF63E6" w14:paraId="6C432140" w14:textId="77777777" w:rsidTr="002107B4">
        <w:trPr>
          <w:trHeight w:val="841"/>
          <w:jc w:val="center"/>
        </w:trPr>
        <w:tc>
          <w:tcPr>
            <w:tcW w:w="550" w:type="dxa"/>
          </w:tcPr>
          <w:p w14:paraId="53DA0F61" w14:textId="77777777" w:rsidR="002954AF" w:rsidRPr="008B270E" w:rsidRDefault="002954AF" w:rsidP="002107B4">
            <w:pPr>
              <w:pStyle w:val="NormalWeb"/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r w:rsidRPr="008B270E">
              <w:rPr>
                <w:rFonts w:ascii="Arial" w:hAnsi="Arial" w:cs="Arial"/>
                <w:b/>
                <w:sz w:val="20"/>
                <w:szCs w:val="20"/>
                <w:lang w:val="sr-Latn-CS"/>
              </w:rPr>
              <w:t>1.3.</w:t>
            </w:r>
          </w:p>
        </w:tc>
        <w:tc>
          <w:tcPr>
            <w:tcW w:w="9220" w:type="dxa"/>
          </w:tcPr>
          <w:p w14:paraId="6F8CDEC4" w14:textId="77777777" w:rsidR="002954AF" w:rsidRPr="008B270E" w:rsidRDefault="002954AF" w:rsidP="002107B4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color w:val="auto"/>
                <w:sz w:val="20"/>
                <w:szCs w:val="20"/>
                <w:lang w:val="sr-Latn-CS"/>
              </w:rPr>
            </w:pPr>
            <w:r w:rsidRPr="008B270E">
              <w:rPr>
                <w:rStyle w:val="rvts314512"/>
                <w:rFonts w:ascii="Arial" w:hAnsi="Arial" w:cs="Arial"/>
                <w:color w:val="auto"/>
                <w:sz w:val="20"/>
                <w:szCs w:val="20"/>
                <w:lang w:val="sr-Latn-CS"/>
              </w:rPr>
              <w:t xml:space="preserve">Датум, време и место одржавања аукције: </w:t>
            </w:r>
          </w:p>
          <w:p w14:paraId="3F7C83CD" w14:textId="0E4EEC9E" w:rsidR="00834C59" w:rsidRDefault="00834C59" w:rsidP="002107B4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</w:pPr>
            <w:r>
              <w:rPr>
                <w:rFonts w:ascii="Arial" w:hAnsi="Arial" w:cs="Arial"/>
                <w:spacing w:val="6"/>
                <w:sz w:val="20"/>
                <w:szCs w:val="20"/>
                <w:lang w:val="sr-Cyrl-RS"/>
              </w:rPr>
              <w:t xml:space="preserve">ХИП-Петрохемија д.о.о. Панчево, </w:t>
            </w:r>
            <w:r w:rsidRPr="0024476F">
              <w:rPr>
                <w:rFonts w:ascii="Arial" w:hAnsi="Arial" w:cs="Arial"/>
                <w:sz w:val="20"/>
                <w:szCs w:val="20"/>
                <w:lang w:val="sr-Latn-CS"/>
              </w:rPr>
              <w:t>Спољностарчевачка 82,</w:t>
            </w:r>
            <w:r>
              <w:rPr>
                <w:rFonts w:ascii="Arial" w:hAnsi="Arial" w:cs="Arial"/>
                <w:sz w:val="20"/>
                <w:szCs w:val="20"/>
                <w:lang w:val="sr-Cyrl-RS"/>
              </w:rPr>
              <w:t xml:space="preserve"> 26000</w:t>
            </w:r>
            <w:r w:rsidRPr="0024476F">
              <w:rPr>
                <w:rFonts w:ascii="Arial" w:hAnsi="Arial" w:cs="Arial"/>
                <w:sz w:val="20"/>
                <w:szCs w:val="20"/>
                <w:lang w:val="sr-Latn-CS"/>
              </w:rPr>
              <w:t xml:space="preserve"> Панчево</w:t>
            </w:r>
          </w:p>
          <w:p w14:paraId="0A4AFFF0" w14:textId="5B164C0E" w:rsidR="002954AF" w:rsidRPr="00FE0E35" w:rsidRDefault="00DF63E6" w:rsidP="002107B4">
            <w:pPr>
              <w:pStyle w:val="rvps31451"/>
              <w:widowControl w:val="0"/>
              <w:autoSpaceDE w:val="0"/>
              <w:autoSpaceDN w:val="0"/>
              <w:adjustRightInd w:val="0"/>
              <w:spacing w:before="40" w:after="40"/>
              <w:rPr>
                <w:rStyle w:val="rvts314512"/>
                <w:rFonts w:ascii="Arial" w:hAnsi="Arial" w:cs="Arial"/>
                <w:bCs w:val="0"/>
                <w:color w:val="auto"/>
                <w:sz w:val="20"/>
                <w:szCs w:val="20"/>
                <w:lang w:val="sr-Latn-CS"/>
              </w:rPr>
            </w:pPr>
            <w:r w:rsidRPr="00DF63E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>0</w:t>
            </w:r>
            <w:r w:rsidRPr="00DF63E6">
              <w:rPr>
                <w:rStyle w:val="rvts314512"/>
                <w:rFonts w:ascii="Arial" w:hAnsi="Arial" w:cs="Arial"/>
                <w:sz w:val="20"/>
                <w:szCs w:val="20"/>
                <w:u w:val="single"/>
              </w:rPr>
              <w:t>5</w:t>
            </w:r>
            <w:r w:rsidR="002954AF" w:rsidRPr="00DF63E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>.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  <w:t>0</w:t>
            </w:r>
            <w:r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RS"/>
              </w:rPr>
              <w:t>5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>.202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  <w:t>6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>. године у 12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Cyrl-RS"/>
              </w:rPr>
              <w:t>:00</w:t>
            </w:r>
            <w:r w:rsidR="002954AF" w:rsidRPr="00EC02F6">
              <w:rPr>
                <w:rStyle w:val="rvts314512"/>
                <w:rFonts w:ascii="Arial" w:hAnsi="Arial" w:cs="Arial"/>
                <w:color w:val="auto"/>
                <w:sz w:val="20"/>
                <w:szCs w:val="20"/>
                <w:u w:val="single"/>
                <w:lang w:val="sr-Latn-CS"/>
              </w:rPr>
              <w:t xml:space="preserve"> часова (по локалном времену)</w:t>
            </w:r>
            <w:r w:rsidR="002954AF" w:rsidRPr="00FE0E35">
              <w:rPr>
                <w:rStyle w:val="rvts314512"/>
                <w:rFonts w:ascii="Arial" w:hAnsi="Arial" w:cs="Arial"/>
                <w:color w:val="auto"/>
                <w:sz w:val="20"/>
                <w:szCs w:val="20"/>
                <w:lang w:val="sr-Latn-CS"/>
              </w:rPr>
              <w:t>.</w:t>
            </w:r>
          </w:p>
          <w:p w14:paraId="7A49620A" w14:textId="77777777" w:rsidR="002954AF" w:rsidRPr="008B270E" w:rsidRDefault="002954AF" w:rsidP="002107B4">
            <w:pPr>
              <w:widowControl w:val="0"/>
              <w:autoSpaceDE w:val="0"/>
              <w:autoSpaceDN w:val="0"/>
              <w:adjustRightInd w:val="0"/>
              <w:spacing w:before="40" w:after="40"/>
              <w:rPr>
                <w:rFonts w:ascii="Arial" w:hAnsi="Arial" w:cs="Arial"/>
                <w:b/>
                <w:sz w:val="20"/>
                <w:szCs w:val="20"/>
                <w:lang w:val="sr-Latn-CS"/>
              </w:rPr>
            </w:pPr>
            <w:bookmarkStart w:id="1" w:name="_GoBack"/>
            <w:bookmarkEnd w:id="1"/>
          </w:p>
        </w:tc>
      </w:tr>
    </w:tbl>
    <w:p w14:paraId="5DB3A2C0" w14:textId="77777777" w:rsidR="002954AF" w:rsidRPr="002954AF" w:rsidRDefault="002954AF" w:rsidP="00567AB4">
      <w:pPr>
        <w:rPr>
          <w:rFonts w:ascii="Arial" w:hAnsi="Arial" w:cs="Arial"/>
          <w:lang w:val="ru-RU"/>
        </w:rPr>
      </w:pPr>
    </w:p>
    <w:p w14:paraId="2F995569" w14:textId="77777777" w:rsidR="00FB4DCB" w:rsidRPr="008B270E" w:rsidRDefault="00567AB4" w:rsidP="00506101">
      <w:pPr>
        <w:numPr>
          <w:ilvl w:val="0"/>
          <w:numId w:val="14"/>
        </w:numPr>
        <w:tabs>
          <w:tab w:val="left" w:pos="4253"/>
          <w:tab w:val="left" w:pos="4678"/>
          <w:tab w:val="left" w:pos="4820"/>
        </w:tabs>
        <w:spacing w:before="240" w:after="120"/>
        <w:ind w:left="714" w:hanging="357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i/>
          <w:spacing w:val="-1"/>
          <w:sz w:val="16"/>
          <w:lang w:val="ru-RU"/>
        </w:rPr>
        <w:br w:type="page"/>
      </w:r>
      <w:r w:rsidR="00D526D5" w:rsidRPr="008B270E">
        <w:rPr>
          <w:rFonts w:ascii="Arial" w:hAnsi="Arial" w:cs="Arial"/>
          <w:b/>
          <w:sz w:val="22"/>
          <w:szCs w:val="22"/>
          <w:lang w:val="sr-Cyrl-RS"/>
        </w:rPr>
        <w:lastRenderedPageBreak/>
        <w:t>Ф</w:t>
      </w:r>
      <w:r w:rsidR="00D526D5" w:rsidRPr="008B270E">
        <w:rPr>
          <w:rFonts w:ascii="Arial" w:hAnsi="Arial" w:cs="Arial"/>
          <w:b/>
          <w:sz w:val="22"/>
          <w:szCs w:val="22"/>
          <w:lang w:val="sr-Latn-CS"/>
        </w:rPr>
        <w:t>ормулари</w:t>
      </w:r>
    </w:p>
    <w:p w14:paraId="286E671A" w14:textId="77777777" w:rsidR="00605369" w:rsidRPr="008B270E" w:rsidRDefault="00A05B10" w:rsidP="00A05B10">
      <w:pPr>
        <w:ind w:left="7200"/>
        <w:rPr>
          <w:rFonts w:ascii="Arial" w:hAnsi="Arial" w:cs="Arial"/>
          <w:b/>
          <w:spacing w:val="-1"/>
          <w:sz w:val="22"/>
          <w:szCs w:val="22"/>
          <w:lang w:val="ru-RU"/>
        </w:rPr>
      </w:pPr>
      <w:r w:rsidRPr="008B270E">
        <w:rPr>
          <w:rFonts w:ascii="Arial" w:hAnsi="Arial" w:cs="Arial"/>
          <w:b/>
          <w:spacing w:val="-1"/>
          <w:sz w:val="22"/>
          <w:szCs w:val="22"/>
          <w:lang w:val="ru-RU"/>
        </w:rPr>
        <w:t xml:space="preserve">              </w:t>
      </w:r>
      <w:r w:rsidR="00605369" w:rsidRPr="008B270E">
        <w:rPr>
          <w:rFonts w:ascii="Arial" w:hAnsi="Arial" w:cs="Arial"/>
          <w:b/>
          <w:spacing w:val="-1"/>
          <w:sz w:val="22"/>
          <w:szCs w:val="22"/>
          <w:lang w:val="ru-RU"/>
        </w:rPr>
        <w:t xml:space="preserve">Формулар бр. </w:t>
      </w:r>
      <w:r w:rsidR="00FB4DCB" w:rsidRPr="008B270E">
        <w:rPr>
          <w:rFonts w:ascii="Arial" w:hAnsi="Arial" w:cs="Arial"/>
          <w:b/>
          <w:spacing w:val="-1"/>
          <w:sz w:val="22"/>
          <w:szCs w:val="22"/>
          <w:lang w:val="ru-RU"/>
        </w:rPr>
        <w:t>1</w:t>
      </w:r>
    </w:p>
    <w:p w14:paraId="2E760EA3" w14:textId="7D50EED5" w:rsidR="00A05B10" w:rsidRPr="008B270E" w:rsidRDefault="00A05B10" w:rsidP="00BD38AE">
      <w:pPr>
        <w:spacing w:before="120" w:after="120"/>
        <w:jc w:val="center"/>
        <w:rPr>
          <w:rFonts w:ascii="Arial" w:hAnsi="Arial" w:cs="Arial"/>
          <w:i/>
          <w:spacing w:val="-1"/>
          <w:sz w:val="22"/>
          <w:szCs w:val="22"/>
          <w:lang w:val="ru-RU"/>
        </w:rPr>
      </w:pPr>
      <w:r w:rsidRPr="008B270E">
        <w:rPr>
          <w:rFonts w:ascii="Arial" w:hAnsi="Arial" w:cs="Arial"/>
          <w:b/>
          <w:spacing w:val="-1"/>
          <w:sz w:val="22"/>
          <w:szCs w:val="22"/>
          <w:lang w:val="sr-Latn-CS"/>
        </w:rPr>
        <w:t>(доставља се на електронску адресу</w:t>
      </w:r>
      <w:r w:rsidRPr="008B270E">
        <w:rPr>
          <w:rFonts w:ascii="Arial" w:hAnsi="Arial" w:cs="Arial"/>
          <w:b/>
          <w:spacing w:val="-1"/>
          <w:sz w:val="22"/>
          <w:szCs w:val="22"/>
          <w:lang w:val="sr-Cyrl-RS"/>
        </w:rPr>
        <w:t xml:space="preserve">: </w:t>
      </w:r>
      <w:hyperlink r:id="rId34" w:history="1"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sr-Latn-CS"/>
          </w:rPr>
          <w:t>_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HIPP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sr-Latn-CS"/>
          </w:rPr>
          <w:t>@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sr-Latn-CS"/>
          </w:rPr>
          <w:t>-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sr-Latn-CS"/>
          </w:rPr>
          <w:t>.</w:t>
        </w:r>
        <w:r w:rsidR="00BD38AE" w:rsidRPr="002663D7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Pr="008B270E">
        <w:rPr>
          <w:rFonts w:ascii="Arial" w:hAnsi="Arial" w:cs="Arial"/>
          <w:b/>
          <w:spacing w:val="-1"/>
          <w:sz w:val="22"/>
          <w:szCs w:val="22"/>
          <w:lang w:val="sr-Latn-CS"/>
        </w:rPr>
        <w:t>)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4785"/>
        <w:gridCol w:w="4785"/>
      </w:tblGrid>
      <w:tr w:rsidR="008B270E" w:rsidRPr="00DF63E6" w14:paraId="5199DB23" w14:textId="77777777" w:rsidTr="00C15EB8">
        <w:tc>
          <w:tcPr>
            <w:tcW w:w="4785" w:type="dxa"/>
          </w:tcPr>
          <w:p w14:paraId="021C53EB" w14:textId="77777777" w:rsidR="00CD60DA" w:rsidRPr="008B270E" w:rsidRDefault="00605369" w:rsidP="00CD60DA">
            <w:pPr>
              <w:widowControl w:val="0"/>
              <w:spacing w:before="120" w:after="120"/>
              <w:ind w:left="426" w:hanging="66"/>
              <w:jc w:val="both"/>
              <w:rPr>
                <w:rFonts w:ascii="Arial" w:hAnsi="Arial" w:cs="Arial"/>
                <w:sz w:val="22"/>
                <w:szCs w:val="22"/>
                <w:u w:val="single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u w:val="single"/>
                <w:lang w:val="sr-Latn-CS"/>
              </w:rPr>
              <w:t xml:space="preserve">На меморандуму </w:t>
            </w:r>
            <w:r w:rsidRPr="008B270E">
              <w:rPr>
                <w:rFonts w:ascii="Arial" w:hAnsi="Arial" w:cs="Arial"/>
                <w:sz w:val="22"/>
                <w:szCs w:val="22"/>
                <w:u w:val="single"/>
                <w:lang w:val="ru-RU"/>
              </w:rPr>
              <w:t xml:space="preserve">подносиоца </w:t>
            </w:r>
            <w:r w:rsidR="00D61305" w:rsidRPr="008B270E">
              <w:rPr>
                <w:rFonts w:ascii="Arial" w:hAnsi="Arial" w:cs="Arial"/>
                <w:sz w:val="22"/>
                <w:szCs w:val="22"/>
                <w:u w:val="single"/>
                <w:lang w:val="ru-RU"/>
              </w:rPr>
              <w:t>Пријаве</w:t>
            </w:r>
          </w:p>
          <w:p w14:paraId="13CC038A" w14:textId="77777777" w:rsidR="00605369" w:rsidRPr="008B270E" w:rsidRDefault="00605369" w:rsidP="00CD60DA">
            <w:pPr>
              <w:widowControl w:val="0"/>
              <w:spacing w:before="120" w:after="120"/>
              <w:ind w:left="426" w:hanging="66"/>
              <w:jc w:val="both"/>
              <w:rPr>
                <w:rFonts w:ascii="Arial" w:hAnsi="Arial" w:cs="Arial"/>
                <w:sz w:val="22"/>
                <w:szCs w:val="22"/>
                <w:lang w:val="sr-Latn-CS"/>
              </w:rPr>
            </w:pPr>
            <w:r w:rsidRPr="008B270E">
              <w:rPr>
                <w:rFonts w:ascii="Arial" w:hAnsi="Arial" w:cs="Arial"/>
                <w:sz w:val="22"/>
                <w:szCs w:val="22"/>
                <w:u w:val="single"/>
                <w:lang w:val="sr-Latn-CS"/>
              </w:rPr>
              <w:t>Датум, заводни број:</w:t>
            </w:r>
          </w:p>
        </w:tc>
        <w:tc>
          <w:tcPr>
            <w:tcW w:w="4785" w:type="dxa"/>
          </w:tcPr>
          <w:p w14:paraId="14B07C36" w14:textId="77777777" w:rsidR="00605369" w:rsidRPr="008B270E" w:rsidRDefault="00605369" w:rsidP="00C30FD9">
            <w:pPr>
              <w:widowControl w:val="0"/>
              <w:spacing w:before="120" w:after="120"/>
              <w:ind w:firstLine="360"/>
              <w:jc w:val="both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1678BE69" w14:textId="77777777" w:rsidR="00605369" w:rsidRDefault="00EF7C6B" w:rsidP="00C30FD9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Latn-CS"/>
        </w:rPr>
      </w:pPr>
      <w:r w:rsidRPr="008B270E">
        <w:rPr>
          <w:rFonts w:ascii="Arial" w:hAnsi="Arial" w:cs="Arial"/>
          <w:b/>
          <w:sz w:val="22"/>
          <w:szCs w:val="22"/>
          <w:lang w:val="sr-Cyrl-RS"/>
        </w:rPr>
        <w:t xml:space="preserve">ПРИЈАВА </w:t>
      </w:r>
      <w:r w:rsidR="00605369" w:rsidRPr="008B270E">
        <w:rPr>
          <w:rFonts w:ascii="Arial" w:hAnsi="Arial" w:cs="Arial"/>
          <w:b/>
          <w:sz w:val="22"/>
          <w:szCs w:val="22"/>
          <w:lang w:val="sr-Latn-CS"/>
        </w:rPr>
        <w:t>ЗА УЧЕШЋЕ НА АУКЦИЈИ</w:t>
      </w:r>
    </w:p>
    <w:p w14:paraId="312D7CD1" w14:textId="45318F35" w:rsidR="007538EF" w:rsidRPr="007538EF" w:rsidRDefault="008A327E" w:rsidP="00C30FD9">
      <w:pPr>
        <w:spacing w:before="120" w:after="120"/>
        <w:jc w:val="center"/>
        <w:rPr>
          <w:rFonts w:ascii="Arial" w:hAnsi="Arial" w:cs="Arial"/>
          <w:b/>
          <w:sz w:val="22"/>
          <w:szCs w:val="22"/>
          <w:lang w:val="sr-Cyrl-RS"/>
        </w:rPr>
      </w:pPr>
      <w:r>
        <w:rPr>
          <w:rFonts w:ascii="Arial" w:hAnsi="Arial" w:cs="Arial"/>
          <w:b/>
          <w:sz w:val="22"/>
          <w:szCs w:val="22"/>
          <w:lang w:val="sr-Cyrl-RS"/>
        </w:rPr>
        <w:t>А-00</w:t>
      </w:r>
      <w:r w:rsidR="009F5973">
        <w:rPr>
          <w:rFonts w:ascii="Arial" w:hAnsi="Arial" w:cs="Arial"/>
          <w:b/>
          <w:sz w:val="22"/>
          <w:szCs w:val="22"/>
          <w:lang w:val="sr-Cyrl-RS"/>
        </w:rPr>
        <w:t>4</w:t>
      </w:r>
      <w:r>
        <w:rPr>
          <w:rFonts w:ascii="Arial" w:hAnsi="Arial" w:cs="Arial"/>
          <w:b/>
          <w:sz w:val="22"/>
          <w:szCs w:val="22"/>
          <w:lang w:val="sr-Cyrl-RS"/>
        </w:rPr>
        <w:t>/202</w:t>
      </w:r>
      <w:r w:rsidR="006D53C1">
        <w:rPr>
          <w:rFonts w:ascii="Arial" w:hAnsi="Arial" w:cs="Arial"/>
          <w:b/>
          <w:sz w:val="22"/>
          <w:szCs w:val="22"/>
          <w:lang w:val="sr-Cyrl-RS"/>
        </w:rPr>
        <w:t>6</w:t>
      </w:r>
    </w:p>
    <w:p w14:paraId="391A1A05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1. После упознавања са </w:t>
      </w:r>
      <w:r w:rsidR="005A569C" w:rsidRPr="008B270E">
        <w:rPr>
          <w:rFonts w:ascii="Arial" w:hAnsi="Arial" w:cs="Arial"/>
          <w:sz w:val="22"/>
          <w:szCs w:val="22"/>
          <w:lang w:val="sr-Cyrl-RS"/>
        </w:rPr>
        <w:t>Позивом</w:t>
      </w:r>
      <w:r w:rsidR="00CD60DA" w:rsidRPr="008B270E">
        <w:rPr>
          <w:rFonts w:ascii="Arial" w:hAnsi="Arial" w:cs="Arial"/>
          <w:sz w:val="22"/>
          <w:szCs w:val="22"/>
          <w:lang w:val="sr-Cyrl-RS"/>
        </w:rPr>
        <w:t xml:space="preserve"> </w:t>
      </w:r>
      <w:r w:rsidRPr="00E1540F">
        <w:rPr>
          <w:rFonts w:ascii="Arial" w:hAnsi="Arial" w:cs="Arial"/>
          <w:sz w:val="22"/>
          <w:szCs w:val="22"/>
          <w:lang w:val="sr-Latn-CS"/>
        </w:rPr>
        <w:t>за</w:t>
      </w:r>
      <w:r w:rsidR="00552ECC" w:rsidRPr="00E1540F">
        <w:rPr>
          <w:rFonts w:ascii="Arial" w:hAnsi="Arial" w:cs="Arial"/>
          <w:sz w:val="22"/>
          <w:szCs w:val="22"/>
          <w:lang w:val="sr-Cyrl-RS"/>
        </w:rPr>
        <w:t xml:space="preserve"> учешће на аукцији</w:t>
      </w:r>
      <w:r w:rsidRPr="00E1540F">
        <w:rPr>
          <w:rFonts w:ascii="Arial" w:hAnsi="Arial" w:cs="Arial"/>
          <w:sz w:val="22"/>
          <w:szCs w:val="22"/>
          <w:lang w:val="sr-Latn-CS"/>
        </w:rPr>
        <w:t xml:space="preserve"> ______________________________________________________________________ ,</w:t>
      </w:r>
    </w:p>
    <w:p w14:paraId="3964FF38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i/>
          <w:sz w:val="22"/>
          <w:szCs w:val="22"/>
          <w:lang w:val="ru-RU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 xml:space="preserve">                                              </w:t>
      </w:r>
      <w:r w:rsidRPr="00E1540F">
        <w:rPr>
          <w:rFonts w:ascii="Arial" w:hAnsi="Arial" w:cs="Arial"/>
          <w:i/>
          <w:sz w:val="22"/>
          <w:szCs w:val="22"/>
          <w:lang w:val="ru-RU"/>
        </w:rPr>
        <w:t>(</w:t>
      </w:r>
      <w:r w:rsidRPr="00E1540F">
        <w:rPr>
          <w:rFonts w:ascii="Arial" w:hAnsi="Arial" w:cs="Arial"/>
          <w:i/>
          <w:sz w:val="22"/>
          <w:szCs w:val="22"/>
          <w:lang w:val="sr-Latn-CS"/>
        </w:rPr>
        <w:t>пун назив предмета аукције</w:t>
      </w:r>
      <w:r w:rsidRPr="00E1540F">
        <w:rPr>
          <w:rFonts w:ascii="Arial" w:hAnsi="Arial" w:cs="Arial"/>
          <w:i/>
          <w:sz w:val="22"/>
          <w:szCs w:val="22"/>
          <w:lang w:val="ru-RU"/>
        </w:rPr>
        <w:t>)</w:t>
      </w:r>
    </w:p>
    <w:p w14:paraId="729FD32B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и после информисања о предмету аукције,</w:t>
      </w:r>
    </w:p>
    <w:p w14:paraId="787511ED" w14:textId="77777777" w:rsidR="00605369" w:rsidRPr="00E1540F" w:rsidRDefault="00605369" w:rsidP="00C30FD9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E1540F">
        <w:rPr>
          <w:rFonts w:ascii="Arial" w:hAnsi="Arial" w:cs="Arial"/>
          <w:i/>
          <w:sz w:val="22"/>
          <w:szCs w:val="22"/>
          <w:lang w:val="sr-Latn-CS"/>
        </w:rPr>
        <w:t>_________________________________________________</w:t>
      </w:r>
      <w:r w:rsidR="00502700" w:rsidRPr="00E1540F">
        <w:rPr>
          <w:rFonts w:ascii="Arial" w:hAnsi="Arial" w:cs="Arial"/>
          <w:i/>
          <w:sz w:val="22"/>
          <w:szCs w:val="22"/>
          <w:lang w:val="sr-Latn-CS"/>
        </w:rPr>
        <w:t>______________________________</w:t>
      </w:r>
    </w:p>
    <w:p w14:paraId="3E3DB44C" w14:textId="77777777" w:rsidR="00605369" w:rsidRPr="00E1540F" w:rsidRDefault="00605369" w:rsidP="00C30FD9">
      <w:pPr>
        <w:spacing w:before="120" w:after="120"/>
        <w:jc w:val="center"/>
        <w:rPr>
          <w:rFonts w:ascii="Arial" w:hAnsi="Arial" w:cs="Arial"/>
          <w:i/>
          <w:sz w:val="22"/>
          <w:szCs w:val="22"/>
          <w:lang w:val="sr-Latn-CS"/>
        </w:rPr>
      </w:pPr>
      <w:r w:rsidRPr="00E1540F">
        <w:rPr>
          <w:rFonts w:ascii="Arial" w:hAnsi="Arial" w:cs="Arial"/>
          <w:i/>
          <w:sz w:val="22"/>
          <w:szCs w:val="22"/>
          <w:lang w:val="sr-Latn-CS"/>
        </w:rPr>
        <w:t xml:space="preserve">(пун назив учесника, </w:t>
      </w:r>
      <w:r w:rsidR="007F0226" w:rsidRPr="00E1540F">
        <w:rPr>
          <w:rFonts w:ascii="Arial" w:hAnsi="Arial" w:cs="Arial"/>
          <w:i/>
          <w:sz w:val="22"/>
          <w:szCs w:val="22"/>
          <w:lang w:val="sr-Cyrl-RS"/>
        </w:rPr>
        <w:t>седиште правног лица</w:t>
      </w:r>
      <w:r w:rsidRPr="00E1540F">
        <w:rPr>
          <w:rFonts w:ascii="Arial" w:hAnsi="Arial" w:cs="Arial"/>
          <w:i/>
          <w:sz w:val="22"/>
          <w:szCs w:val="22"/>
          <w:lang w:val="sr-Latn-CS"/>
        </w:rPr>
        <w:t>, адреса</w:t>
      </w:r>
      <w:r w:rsidR="00502700" w:rsidRPr="00E1540F">
        <w:rPr>
          <w:rFonts w:ascii="Arial" w:hAnsi="Arial" w:cs="Arial"/>
          <w:i/>
          <w:sz w:val="22"/>
          <w:szCs w:val="22"/>
          <w:lang w:val="sr-Cyrl-RS"/>
        </w:rPr>
        <w:t xml:space="preserve">; телефон; </w:t>
      </w:r>
      <w:r w:rsidR="00502700" w:rsidRPr="00E1540F">
        <w:rPr>
          <w:rFonts w:ascii="Arial" w:hAnsi="Arial" w:cs="Arial"/>
          <w:i/>
          <w:sz w:val="22"/>
          <w:szCs w:val="22"/>
          <w:lang w:val="en-US"/>
        </w:rPr>
        <w:t>e</w:t>
      </w:r>
      <w:r w:rsidR="00502700" w:rsidRPr="00E1540F">
        <w:rPr>
          <w:rFonts w:ascii="Arial" w:hAnsi="Arial" w:cs="Arial"/>
          <w:i/>
          <w:sz w:val="22"/>
          <w:szCs w:val="22"/>
          <w:lang w:val="sr-Latn-RS"/>
        </w:rPr>
        <w:t>-</w:t>
      </w:r>
      <w:r w:rsidR="00502700" w:rsidRPr="00E1540F">
        <w:rPr>
          <w:rFonts w:ascii="Arial" w:hAnsi="Arial" w:cs="Arial"/>
          <w:i/>
          <w:sz w:val="22"/>
          <w:szCs w:val="22"/>
          <w:lang w:val="en-US"/>
        </w:rPr>
        <w:t>mail</w:t>
      </w:r>
      <w:r w:rsidRPr="00E1540F">
        <w:rPr>
          <w:rFonts w:ascii="Arial" w:hAnsi="Arial" w:cs="Arial"/>
          <w:i/>
          <w:sz w:val="22"/>
          <w:szCs w:val="22"/>
          <w:lang w:val="sr-Latn-CS"/>
        </w:rPr>
        <w:t>)</w:t>
      </w:r>
    </w:p>
    <w:p w14:paraId="603AA38B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(у даљем тексту – „Учесник“) кога заступа</w:t>
      </w:r>
    </w:p>
    <w:p w14:paraId="44A106D4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ru-RU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_______________________________________________________________________, поступајући на основу __________</w:t>
      </w:r>
      <w:r w:rsidR="00EF7C6B" w:rsidRPr="00E1540F">
        <w:rPr>
          <w:rFonts w:ascii="Arial" w:hAnsi="Arial" w:cs="Arial"/>
          <w:sz w:val="22"/>
          <w:szCs w:val="22"/>
          <w:lang w:val="sr-Latn-CS"/>
        </w:rPr>
        <w:t>___________________, подноси ов</w:t>
      </w:r>
      <w:r w:rsidR="00EF7C6B" w:rsidRPr="00E1540F">
        <w:rPr>
          <w:rFonts w:ascii="Arial" w:hAnsi="Arial" w:cs="Arial"/>
          <w:sz w:val="22"/>
          <w:szCs w:val="22"/>
          <w:lang w:val="sr-Cyrl-RS"/>
        </w:rPr>
        <w:t xml:space="preserve">у Пријаву </w:t>
      </w:r>
      <w:r w:rsidRPr="00E1540F">
        <w:rPr>
          <w:rFonts w:ascii="Arial" w:hAnsi="Arial" w:cs="Arial"/>
          <w:sz w:val="22"/>
          <w:szCs w:val="22"/>
          <w:lang w:val="sr-Latn-CS"/>
        </w:rPr>
        <w:t xml:space="preserve">за учешће на аукцији и понуду за цену предмета аукције, а коју организује </w:t>
      </w:r>
      <w:r w:rsidR="0024476F">
        <w:rPr>
          <w:rFonts w:ascii="Arial" w:hAnsi="Arial" w:cs="Arial"/>
          <w:spacing w:val="6"/>
          <w:sz w:val="22"/>
          <w:szCs w:val="22"/>
          <w:lang w:val="sr-Cyrl-RS"/>
        </w:rPr>
        <w:t>ХИП Петрохемија д.о.о., Панчев</w:t>
      </w:r>
      <w:r w:rsidR="00220CE8">
        <w:rPr>
          <w:rFonts w:ascii="Arial" w:hAnsi="Arial" w:cs="Arial"/>
          <w:spacing w:val="6"/>
          <w:sz w:val="22"/>
          <w:szCs w:val="22"/>
          <w:lang w:val="sr-Cyrl-RS"/>
        </w:rPr>
        <w:t>о</w:t>
      </w:r>
      <w:r w:rsidR="0024476F">
        <w:rPr>
          <w:rFonts w:ascii="Arial" w:hAnsi="Arial" w:cs="Arial"/>
          <w:spacing w:val="6"/>
          <w:sz w:val="22"/>
          <w:szCs w:val="22"/>
          <w:lang w:val="sr-Cyrl-RS"/>
        </w:rPr>
        <w:t xml:space="preserve"> </w:t>
      </w:r>
      <w:r w:rsidRPr="00E1540F">
        <w:rPr>
          <w:rFonts w:ascii="Arial" w:hAnsi="Arial" w:cs="Arial"/>
          <w:spacing w:val="6"/>
          <w:sz w:val="22"/>
          <w:szCs w:val="22"/>
          <w:lang w:val="sr-Latn-CS"/>
        </w:rPr>
        <w:t>(Организатор</w:t>
      </w:r>
      <w:r w:rsidRPr="00E1540F">
        <w:rPr>
          <w:rFonts w:ascii="Arial" w:hAnsi="Arial" w:cs="Arial"/>
          <w:spacing w:val="6"/>
          <w:sz w:val="22"/>
          <w:szCs w:val="22"/>
          <w:lang w:val="ru-RU"/>
        </w:rPr>
        <w:t xml:space="preserve"> аукције</w:t>
      </w:r>
      <w:r w:rsidRPr="00E1540F">
        <w:rPr>
          <w:rFonts w:ascii="Arial" w:hAnsi="Arial" w:cs="Arial"/>
          <w:spacing w:val="6"/>
          <w:sz w:val="22"/>
          <w:szCs w:val="22"/>
          <w:lang w:val="sr-Latn-CS"/>
        </w:rPr>
        <w:t xml:space="preserve">) дана </w:t>
      </w:r>
      <w:r w:rsidRPr="00E1540F">
        <w:rPr>
          <w:rFonts w:ascii="Arial" w:hAnsi="Arial" w:cs="Arial"/>
          <w:sz w:val="22"/>
          <w:szCs w:val="22"/>
          <w:lang w:val="sr-Latn-CS"/>
        </w:rPr>
        <w:t>__________.године</w:t>
      </w:r>
      <w:r w:rsidRPr="00E1540F">
        <w:rPr>
          <w:rFonts w:ascii="Arial" w:hAnsi="Arial" w:cs="Arial"/>
          <w:sz w:val="22"/>
          <w:szCs w:val="22"/>
          <w:lang w:val="ru-RU"/>
        </w:rPr>
        <w:t>.</w:t>
      </w:r>
    </w:p>
    <w:p w14:paraId="708FCC1A" w14:textId="77777777" w:rsidR="00605369" w:rsidRPr="00E1540F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2. Подносећи ов</w:t>
      </w:r>
      <w:r w:rsidR="00EF7C6B" w:rsidRPr="00E1540F">
        <w:rPr>
          <w:rFonts w:ascii="Arial" w:hAnsi="Arial" w:cs="Arial"/>
          <w:sz w:val="22"/>
          <w:szCs w:val="22"/>
          <w:lang w:val="sr-Cyrl-RS"/>
        </w:rPr>
        <w:t>у Пријаву</w:t>
      </w:r>
      <w:r w:rsidR="00CD60DA" w:rsidRPr="00E1540F">
        <w:rPr>
          <w:rFonts w:ascii="Arial" w:hAnsi="Arial" w:cs="Arial"/>
          <w:sz w:val="22"/>
          <w:szCs w:val="22"/>
          <w:lang w:val="ru-RU"/>
        </w:rPr>
        <w:t xml:space="preserve"> </w:t>
      </w:r>
      <w:r w:rsidRPr="00E1540F">
        <w:rPr>
          <w:rFonts w:ascii="Arial" w:hAnsi="Arial" w:cs="Arial"/>
          <w:sz w:val="22"/>
          <w:szCs w:val="22"/>
          <w:lang w:val="sr-Latn-CS"/>
        </w:rPr>
        <w:t xml:space="preserve">за учешће на аукцији, учесник се обавезује да поштује услове одржавања аукције који су садржани у </w:t>
      </w:r>
      <w:r w:rsidR="00F73CE5" w:rsidRPr="00E1540F">
        <w:rPr>
          <w:rFonts w:ascii="Arial" w:hAnsi="Arial" w:cs="Arial"/>
          <w:sz w:val="22"/>
          <w:szCs w:val="22"/>
          <w:lang w:val="sr-Cyrl-RS"/>
        </w:rPr>
        <w:t>Позиву за учешће на аукцији.</w:t>
      </w:r>
      <w:r w:rsidR="00F73CE5" w:rsidRPr="00E1540F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</w:p>
    <w:p w14:paraId="57960086" w14:textId="77777777" w:rsidR="00605369" w:rsidRPr="008B270E" w:rsidRDefault="00605369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 xml:space="preserve">3. У случају да буде проглашен за </w:t>
      </w:r>
      <w:r w:rsidR="008F50B4">
        <w:rPr>
          <w:rFonts w:ascii="Arial" w:hAnsi="Arial" w:cs="Arial"/>
          <w:sz w:val="22"/>
          <w:szCs w:val="22"/>
          <w:lang w:val="sr-Cyrl-RS"/>
        </w:rPr>
        <w:t>победника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 аукције, учесник се обавезује да потпише уговор о </w:t>
      </w:r>
      <w:r w:rsidR="00FB4DCB" w:rsidRPr="008B270E">
        <w:rPr>
          <w:rFonts w:ascii="Arial" w:hAnsi="Arial" w:cs="Arial"/>
          <w:sz w:val="22"/>
          <w:szCs w:val="22"/>
          <w:lang w:val="ru-RU"/>
        </w:rPr>
        <w:t>купо</w:t>
      </w:r>
      <w:r w:rsidRPr="008B270E">
        <w:rPr>
          <w:rFonts w:ascii="Arial" w:hAnsi="Arial" w:cs="Arial"/>
          <w:sz w:val="22"/>
          <w:szCs w:val="22"/>
          <w:lang w:val="sr-Latn-CS"/>
        </w:rPr>
        <w:t xml:space="preserve">продаји предмета аукције и уплати уговорену цену у року наведеном у уговору о </w:t>
      </w:r>
      <w:r w:rsidRPr="008B270E">
        <w:rPr>
          <w:rFonts w:ascii="Arial" w:hAnsi="Arial" w:cs="Arial"/>
          <w:sz w:val="22"/>
          <w:szCs w:val="22"/>
          <w:lang w:val="ru-RU"/>
        </w:rPr>
        <w:t>купо</w:t>
      </w:r>
      <w:r w:rsidRPr="008B270E">
        <w:rPr>
          <w:rFonts w:ascii="Arial" w:hAnsi="Arial" w:cs="Arial"/>
          <w:sz w:val="22"/>
          <w:szCs w:val="22"/>
          <w:lang w:val="sr-Latn-CS"/>
        </w:rPr>
        <w:t>продаји.</w:t>
      </w:r>
    </w:p>
    <w:p w14:paraId="309EF0EB" w14:textId="77777777" w:rsidR="00605369" w:rsidRPr="008B270E" w:rsidRDefault="00552ECC" w:rsidP="00C30FD9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>
        <w:rPr>
          <w:rFonts w:ascii="Arial" w:hAnsi="Arial" w:cs="Arial"/>
          <w:sz w:val="22"/>
          <w:szCs w:val="22"/>
          <w:lang w:val="sr-Cyrl-RS"/>
        </w:rPr>
        <w:t xml:space="preserve">4. </w:t>
      </w:r>
      <w:r w:rsidR="00605369" w:rsidRPr="008B270E">
        <w:rPr>
          <w:rFonts w:ascii="Arial" w:hAnsi="Arial" w:cs="Arial"/>
          <w:sz w:val="22"/>
          <w:szCs w:val="22"/>
          <w:lang w:val="sr-Latn-CS"/>
        </w:rPr>
        <w:t>Уз ов</w:t>
      </w:r>
      <w:r w:rsidR="00EF7C6B" w:rsidRPr="008B270E">
        <w:rPr>
          <w:rFonts w:ascii="Arial" w:hAnsi="Arial" w:cs="Arial"/>
          <w:sz w:val="22"/>
          <w:szCs w:val="22"/>
          <w:lang w:val="sr-Cyrl-RS"/>
        </w:rPr>
        <w:t>у Пријаву</w:t>
      </w:r>
      <w:r w:rsidR="00605369" w:rsidRPr="008B270E">
        <w:rPr>
          <w:rFonts w:ascii="Arial" w:hAnsi="Arial" w:cs="Arial"/>
          <w:sz w:val="22"/>
          <w:szCs w:val="22"/>
          <w:lang w:val="sr-Latn-CS"/>
        </w:rPr>
        <w:t xml:space="preserve"> за учешће на аукцији прилажу се следећа документа:</w:t>
      </w:r>
    </w:p>
    <w:p w14:paraId="5C8D31D9" w14:textId="77777777" w:rsidR="00605369" w:rsidRPr="006C6905" w:rsidRDefault="00552ECC" w:rsidP="00C30FD9">
      <w:pPr>
        <w:pStyle w:val="NormalWeb"/>
        <w:widowControl w:val="0"/>
        <w:autoSpaceDE w:val="0"/>
        <w:autoSpaceDN w:val="0"/>
        <w:adjustRightInd w:val="0"/>
        <w:spacing w:before="120" w:beforeAutospacing="0" w:after="120" w:afterAutospacing="0"/>
        <w:rPr>
          <w:rFonts w:ascii="Arial" w:hAnsi="Arial" w:cs="Arial"/>
          <w:bCs/>
          <w:sz w:val="22"/>
          <w:szCs w:val="22"/>
          <w:lang w:val="sr-Latn-CS"/>
        </w:rPr>
      </w:pPr>
      <w:r>
        <w:rPr>
          <w:rFonts w:ascii="Arial" w:hAnsi="Arial" w:cs="Arial"/>
          <w:sz w:val="22"/>
          <w:szCs w:val="22"/>
          <w:lang w:val="sr-Cyrl-RS"/>
        </w:rPr>
        <w:t xml:space="preserve">4.1. </w:t>
      </w:r>
      <w:r w:rsidR="00605369" w:rsidRPr="008B270E">
        <w:rPr>
          <w:rFonts w:ascii="Arial" w:hAnsi="Arial" w:cs="Arial"/>
          <w:sz w:val="22"/>
          <w:szCs w:val="22"/>
          <w:lang w:val="sr-Latn-CS"/>
        </w:rPr>
        <w:t xml:space="preserve">Оверене копије оснивачких докумената, оверени изводи из регистра привредних субјеката и </w:t>
      </w:r>
      <w:r w:rsidR="00605369" w:rsidRPr="006C6905">
        <w:rPr>
          <w:rFonts w:ascii="Arial" w:hAnsi="Arial" w:cs="Arial"/>
          <w:sz w:val="22"/>
          <w:szCs w:val="22"/>
          <w:lang w:val="sr-Latn-CS"/>
        </w:rPr>
        <w:t>потврда о ПИБ, оверене печатом учесника.</w:t>
      </w:r>
    </w:p>
    <w:p w14:paraId="2FBE40CD" w14:textId="77777777" w:rsidR="0097329E" w:rsidRPr="006C6905" w:rsidRDefault="00552ECC" w:rsidP="00552ECC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6C6905">
        <w:rPr>
          <w:rFonts w:ascii="Arial" w:hAnsi="Arial" w:cs="Arial"/>
          <w:sz w:val="22"/>
          <w:szCs w:val="22"/>
          <w:lang w:val="sr-Cyrl-RS"/>
        </w:rPr>
        <w:t xml:space="preserve">4.2. </w:t>
      </w:r>
      <w:r w:rsidR="00605369" w:rsidRPr="006C6905">
        <w:rPr>
          <w:rFonts w:ascii="Arial" w:hAnsi="Arial" w:cs="Arial"/>
          <w:sz w:val="22"/>
          <w:szCs w:val="22"/>
          <w:lang w:val="sr-Latn-CS"/>
        </w:rPr>
        <w:t xml:space="preserve">Уредно састављена и оверена документа од стране учесника на аукцији, која потврђују </w:t>
      </w:r>
    </w:p>
    <w:p w14:paraId="30C8D2B0" w14:textId="77777777" w:rsidR="00605369" w:rsidRPr="006C6905" w:rsidRDefault="00605369" w:rsidP="00C30FD9">
      <w:pPr>
        <w:spacing w:before="120" w:after="120"/>
        <w:rPr>
          <w:rFonts w:ascii="Arial" w:hAnsi="Arial" w:cs="Arial"/>
          <w:sz w:val="22"/>
          <w:szCs w:val="22"/>
          <w:lang w:val="sr-Cyrl-RS"/>
        </w:rPr>
      </w:pPr>
      <w:r w:rsidRPr="006C6905">
        <w:rPr>
          <w:rFonts w:ascii="Arial" w:hAnsi="Arial" w:cs="Arial"/>
          <w:sz w:val="22"/>
          <w:szCs w:val="22"/>
          <w:lang w:val="sr-Latn-CS"/>
        </w:rPr>
        <w:t>овлашћења управних органа и овлашћених заступника учесника.</w:t>
      </w:r>
    </w:p>
    <w:p w14:paraId="23477817" w14:textId="77777777" w:rsidR="00605369" w:rsidRPr="006C6905" w:rsidRDefault="00552ECC" w:rsidP="00552ECC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6C6905">
        <w:rPr>
          <w:rFonts w:ascii="Arial" w:hAnsi="Arial" w:cs="Arial"/>
          <w:sz w:val="22"/>
          <w:szCs w:val="22"/>
          <w:lang w:val="sr-Cyrl-RS"/>
        </w:rPr>
        <w:t xml:space="preserve">4.3. </w:t>
      </w:r>
      <w:r w:rsidR="00FB4DCB" w:rsidRPr="006C6905">
        <w:rPr>
          <w:rFonts w:ascii="Arial" w:hAnsi="Arial" w:cs="Arial"/>
          <w:sz w:val="22"/>
          <w:szCs w:val="22"/>
          <w:lang w:val="sr-Latn-CS"/>
        </w:rPr>
        <w:t xml:space="preserve">Овлашћење из тачке </w:t>
      </w:r>
      <w:r w:rsidR="00C90EF1" w:rsidRPr="006C6905">
        <w:rPr>
          <w:rFonts w:ascii="Arial" w:hAnsi="Arial" w:cs="Arial"/>
          <w:sz w:val="22"/>
          <w:szCs w:val="22"/>
          <w:lang w:val="sr-Cyrl-RS"/>
        </w:rPr>
        <w:t>5</w:t>
      </w:r>
      <w:r w:rsidR="00C90EF1" w:rsidRPr="006C6905">
        <w:rPr>
          <w:rFonts w:ascii="Arial" w:hAnsi="Arial" w:cs="Arial"/>
          <w:sz w:val="22"/>
          <w:szCs w:val="22"/>
          <w:lang w:val="ru-RU"/>
        </w:rPr>
        <w:t>.2</w:t>
      </w:r>
      <w:r w:rsidR="00FB4DCB" w:rsidRPr="006C6905">
        <w:rPr>
          <w:rFonts w:ascii="Arial" w:hAnsi="Arial" w:cs="Arial"/>
          <w:sz w:val="22"/>
          <w:szCs w:val="22"/>
          <w:lang w:val="ru-RU"/>
        </w:rPr>
        <w:t>.</w:t>
      </w:r>
      <w:r w:rsidR="00605369" w:rsidRPr="006C6905">
        <w:rPr>
          <w:rFonts w:ascii="Arial" w:hAnsi="Arial" w:cs="Arial"/>
          <w:sz w:val="22"/>
          <w:szCs w:val="22"/>
          <w:lang w:val="sr-Latn-CS"/>
        </w:rPr>
        <w:t xml:space="preserve"> </w:t>
      </w:r>
      <w:r w:rsidR="00A80A1D" w:rsidRPr="006C6905">
        <w:rPr>
          <w:rFonts w:ascii="Arial" w:hAnsi="Arial" w:cs="Arial"/>
          <w:sz w:val="22"/>
          <w:szCs w:val="22"/>
          <w:lang w:val="sr-Cyrl-RS"/>
        </w:rPr>
        <w:t xml:space="preserve">Позива за учешће на аукцији </w:t>
      </w:r>
    </w:p>
    <w:p w14:paraId="07D6CF25" w14:textId="77777777" w:rsidR="00605369" w:rsidRPr="006C6905" w:rsidRDefault="00552ECC" w:rsidP="00552ECC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6C6905">
        <w:rPr>
          <w:rFonts w:ascii="Arial" w:hAnsi="Arial" w:cs="Arial"/>
          <w:sz w:val="22"/>
          <w:szCs w:val="22"/>
          <w:lang w:val="sr-Cyrl-RS"/>
        </w:rPr>
        <w:t xml:space="preserve">4.4. </w:t>
      </w:r>
      <w:r w:rsidR="00FB4DCB" w:rsidRPr="006C6905">
        <w:rPr>
          <w:rFonts w:ascii="Arial" w:hAnsi="Arial" w:cs="Arial"/>
          <w:sz w:val="22"/>
          <w:szCs w:val="22"/>
          <w:lang w:val="sr-Latn-CS"/>
        </w:rPr>
        <w:t>Документа из тачке 3.1.</w:t>
      </w:r>
      <w:r w:rsidR="00FB4DCB" w:rsidRPr="006C6905">
        <w:rPr>
          <w:rFonts w:ascii="Arial" w:hAnsi="Arial" w:cs="Arial"/>
          <w:sz w:val="22"/>
          <w:szCs w:val="22"/>
          <w:lang w:val="ru-RU"/>
        </w:rPr>
        <w:t>3</w:t>
      </w:r>
      <w:r w:rsidR="00605369" w:rsidRPr="006C6905">
        <w:rPr>
          <w:rFonts w:ascii="Arial" w:hAnsi="Arial" w:cs="Arial"/>
          <w:sz w:val="22"/>
          <w:szCs w:val="22"/>
          <w:lang w:val="sr-Latn-CS"/>
        </w:rPr>
        <w:t xml:space="preserve">. </w:t>
      </w:r>
      <w:r w:rsidR="00A80A1D" w:rsidRPr="006C6905">
        <w:rPr>
          <w:rFonts w:ascii="Arial" w:hAnsi="Arial" w:cs="Arial"/>
          <w:sz w:val="22"/>
          <w:szCs w:val="22"/>
          <w:lang w:val="sr-Cyrl-RS"/>
        </w:rPr>
        <w:t xml:space="preserve">Позива за учешће на аукцији </w:t>
      </w:r>
    </w:p>
    <w:p w14:paraId="56D5682D" w14:textId="77777777" w:rsidR="00605369" w:rsidRPr="00E1540F" w:rsidRDefault="00552ECC" w:rsidP="00552ECC">
      <w:pPr>
        <w:spacing w:before="120" w:after="120"/>
        <w:rPr>
          <w:rFonts w:ascii="Arial" w:hAnsi="Arial" w:cs="Arial"/>
          <w:sz w:val="22"/>
          <w:szCs w:val="22"/>
          <w:lang w:val="sr-Latn-C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 xml:space="preserve">4.5. </w:t>
      </w:r>
      <w:r w:rsidR="00605369" w:rsidRPr="00E1540F">
        <w:rPr>
          <w:rFonts w:ascii="Arial" w:hAnsi="Arial" w:cs="Arial"/>
          <w:sz w:val="22"/>
          <w:szCs w:val="22"/>
          <w:lang w:val="sr-Latn-CS"/>
        </w:rPr>
        <w:t>Друга документа која учесник доставља у складу са законодавством Републике Србије</w:t>
      </w:r>
      <w:r w:rsidR="00F73CE5" w:rsidRPr="00E1540F">
        <w:rPr>
          <w:rFonts w:ascii="Arial" w:hAnsi="Arial" w:cs="Arial"/>
          <w:sz w:val="22"/>
          <w:szCs w:val="22"/>
          <w:lang w:val="sr-Latn-CS"/>
        </w:rPr>
        <w:t>,</w:t>
      </w:r>
      <w:r w:rsidR="00502700" w:rsidRPr="00E1540F">
        <w:rPr>
          <w:rFonts w:ascii="Arial" w:hAnsi="Arial" w:cs="Arial"/>
          <w:sz w:val="22"/>
          <w:szCs w:val="22"/>
          <w:lang w:val="sr-Cyrl-RS"/>
        </w:rPr>
        <w:t xml:space="preserve"> и</w:t>
      </w:r>
      <w:r w:rsidR="00605369" w:rsidRPr="00E1540F">
        <w:rPr>
          <w:rFonts w:ascii="Arial" w:hAnsi="Arial" w:cs="Arial"/>
          <w:sz w:val="22"/>
          <w:szCs w:val="22"/>
          <w:lang w:val="sr-Latn-CS"/>
        </w:rPr>
        <w:t xml:space="preserve"> </w:t>
      </w:r>
      <w:r w:rsidR="00F73CE5" w:rsidRPr="00E1540F">
        <w:rPr>
          <w:rFonts w:ascii="Arial" w:hAnsi="Arial" w:cs="Arial"/>
          <w:sz w:val="22"/>
          <w:szCs w:val="22"/>
          <w:lang w:val="sr-Cyrl-RS"/>
        </w:rPr>
        <w:t>Позивом за учешће на аукцији.</w:t>
      </w:r>
      <w:r w:rsidR="00F73CE5" w:rsidRPr="00E1540F">
        <w:rPr>
          <w:rFonts w:ascii="Arial" w:hAnsi="Arial" w:cs="Arial"/>
          <w:strike/>
          <w:sz w:val="22"/>
          <w:szCs w:val="22"/>
          <w:lang w:val="sr-Cyrl-RS"/>
        </w:rPr>
        <w:t xml:space="preserve"> </w:t>
      </w:r>
    </w:p>
    <w:p w14:paraId="540A66DB" w14:textId="77777777" w:rsidR="00605369" w:rsidRPr="00E1540F" w:rsidRDefault="00605369" w:rsidP="00C30FD9">
      <w:pPr>
        <w:widowControl w:val="0"/>
        <w:spacing w:before="120" w:after="120"/>
        <w:rPr>
          <w:rFonts w:ascii="Arial" w:hAnsi="Arial" w:cs="Arial"/>
          <w:sz w:val="22"/>
          <w:szCs w:val="22"/>
          <w:lang w:val="ru-RU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 xml:space="preserve">Заступник учесника </w:t>
      </w:r>
      <w:r w:rsidRPr="00E1540F">
        <w:rPr>
          <w:rFonts w:ascii="Arial" w:hAnsi="Arial" w:cs="Arial"/>
          <w:sz w:val="22"/>
          <w:szCs w:val="22"/>
          <w:lang w:val="ru-RU"/>
        </w:rPr>
        <w:t>_____________________             _____________________</w:t>
      </w:r>
    </w:p>
    <w:p w14:paraId="2E18B79A" w14:textId="77777777" w:rsidR="00605369" w:rsidRPr="00E1540F" w:rsidRDefault="00605369" w:rsidP="00C30FD9">
      <w:pPr>
        <w:widowControl w:val="0"/>
        <w:spacing w:before="120" w:after="120"/>
        <w:rPr>
          <w:rFonts w:ascii="Arial" w:hAnsi="Arial" w:cs="Arial"/>
          <w:i/>
          <w:sz w:val="22"/>
          <w:szCs w:val="22"/>
          <w:lang w:val="sr-Latn-CS"/>
        </w:rPr>
      </w:pPr>
      <w:r w:rsidRPr="00E1540F">
        <w:rPr>
          <w:rFonts w:ascii="Arial" w:hAnsi="Arial" w:cs="Arial"/>
          <w:sz w:val="22"/>
          <w:szCs w:val="22"/>
          <w:vertAlign w:val="superscript"/>
          <w:lang w:val="ru-RU"/>
        </w:rPr>
        <w:t xml:space="preserve">                                                                                             (</w:t>
      </w:r>
      <w:proofErr w:type="gramStart"/>
      <w:r w:rsidRPr="00E1540F">
        <w:rPr>
          <w:rFonts w:ascii="Arial" w:hAnsi="Arial" w:cs="Arial"/>
          <w:sz w:val="22"/>
          <w:szCs w:val="22"/>
          <w:vertAlign w:val="superscript"/>
          <w:lang w:val="sr-Latn-CS"/>
        </w:rPr>
        <w:t>потпис</w:t>
      </w:r>
      <w:r w:rsidRPr="00E1540F">
        <w:rPr>
          <w:rFonts w:ascii="Arial" w:hAnsi="Arial" w:cs="Arial"/>
          <w:sz w:val="22"/>
          <w:szCs w:val="22"/>
          <w:vertAlign w:val="superscript"/>
          <w:lang w:val="ru-RU"/>
        </w:rPr>
        <w:t xml:space="preserve">)   </w:t>
      </w:r>
      <w:proofErr w:type="gramEnd"/>
      <w:r w:rsidRPr="00E1540F">
        <w:rPr>
          <w:rFonts w:ascii="Arial" w:hAnsi="Arial" w:cs="Arial"/>
          <w:sz w:val="22"/>
          <w:szCs w:val="22"/>
          <w:vertAlign w:val="superscript"/>
          <w:lang w:val="ru-RU"/>
        </w:rPr>
        <w:t xml:space="preserve">                                                          (</w:t>
      </w:r>
      <w:r w:rsidRPr="00E1540F">
        <w:rPr>
          <w:rFonts w:ascii="Arial" w:hAnsi="Arial" w:cs="Arial"/>
          <w:sz w:val="22"/>
          <w:szCs w:val="22"/>
          <w:vertAlign w:val="superscript"/>
          <w:lang w:val="sr-Latn-CS"/>
        </w:rPr>
        <w:t xml:space="preserve">име и презиме) </w:t>
      </w:r>
      <w:r w:rsidRPr="00E1540F">
        <w:rPr>
          <w:rFonts w:ascii="Arial" w:hAnsi="Arial" w:cs="Arial"/>
          <w:i/>
          <w:sz w:val="22"/>
          <w:szCs w:val="22"/>
          <w:lang w:val="sr-Latn-CS"/>
        </w:rPr>
        <w:t xml:space="preserve">     </w:t>
      </w:r>
    </w:p>
    <w:p w14:paraId="054852D6" w14:textId="77777777" w:rsidR="00D526D5" w:rsidRPr="00E1540F" w:rsidRDefault="00605369" w:rsidP="00C30FD9">
      <w:pPr>
        <w:spacing w:before="120" w:after="120"/>
        <w:rPr>
          <w:rFonts w:ascii="Arial" w:hAnsi="Arial" w:cs="Arial"/>
          <w:i/>
          <w:sz w:val="22"/>
          <w:szCs w:val="22"/>
          <w:lang w:val="sr-Latn-CS"/>
        </w:rPr>
      </w:pPr>
      <w:r w:rsidRPr="00E1540F">
        <w:rPr>
          <w:rFonts w:ascii="Arial" w:hAnsi="Arial" w:cs="Arial"/>
          <w:i/>
          <w:sz w:val="22"/>
          <w:szCs w:val="22"/>
          <w:lang w:val="sr-Latn-CS"/>
        </w:rPr>
        <w:t xml:space="preserve">                                                                 М. П.</w:t>
      </w:r>
    </w:p>
    <w:p w14:paraId="429E7E96" w14:textId="77777777" w:rsidR="00D526D5" w:rsidRPr="008B270E" w:rsidRDefault="00D526D5">
      <w:pPr>
        <w:rPr>
          <w:rFonts w:ascii="Arial" w:hAnsi="Arial" w:cs="Arial"/>
          <w:i/>
          <w:sz w:val="22"/>
          <w:szCs w:val="22"/>
          <w:lang w:val="sr-Latn-CS"/>
        </w:rPr>
      </w:pPr>
      <w:r w:rsidRPr="008B270E">
        <w:rPr>
          <w:rFonts w:ascii="Arial" w:hAnsi="Arial" w:cs="Arial"/>
          <w:i/>
          <w:sz w:val="22"/>
          <w:szCs w:val="22"/>
          <w:lang w:val="sr-Latn-CS"/>
        </w:rPr>
        <w:br w:type="page"/>
      </w:r>
    </w:p>
    <w:p w14:paraId="556B05BA" w14:textId="77777777" w:rsidR="00567AB4" w:rsidRPr="008B270E" w:rsidRDefault="008B5C58" w:rsidP="00567AB4">
      <w:pPr>
        <w:ind w:firstLine="720"/>
        <w:jc w:val="right"/>
        <w:rPr>
          <w:rFonts w:ascii="Arial" w:hAnsi="Arial" w:cs="Arial"/>
          <w:b/>
          <w:spacing w:val="-1"/>
          <w:sz w:val="22"/>
          <w:szCs w:val="22"/>
          <w:lang w:val="ru-RU"/>
        </w:rPr>
      </w:pPr>
      <w:r w:rsidRPr="008B270E">
        <w:rPr>
          <w:rFonts w:ascii="Arial" w:hAnsi="Arial" w:cs="Arial"/>
          <w:b/>
          <w:spacing w:val="-1"/>
          <w:sz w:val="22"/>
          <w:szCs w:val="22"/>
          <w:lang w:val="ru-RU"/>
        </w:rPr>
        <w:lastRenderedPageBreak/>
        <w:t xml:space="preserve">Формулар бр. </w:t>
      </w:r>
      <w:r w:rsidR="00605369" w:rsidRPr="008B270E">
        <w:rPr>
          <w:rFonts w:ascii="Arial" w:hAnsi="Arial" w:cs="Arial"/>
          <w:b/>
          <w:spacing w:val="-1"/>
          <w:sz w:val="22"/>
          <w:szCs w:val="22"/>
          <w:lang w:val="ru-RU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25"/>
        <w:gridCol w:w="3746"/>
      </w:tblGrid>
      <w:tr w:rsidR="008B270E" w:rsidRPr="008B270E" w14:paraId="3B8C4012" w14:textId="77777777" w:rsidTr="00D1381F">
        <w:trPr>
          <w:trHeight w:val="967"/>
        </w:trPr>
        <w:tc>
          <w:tcPr>
            <w:tcW w:w="6025" w:type="dxa"/>
            <w:shd w:val="clear" w:color="auto" w:fill="F2F2F2" w:themeFill="background1" w:themeFillShade="F2"/>
          </w:tcPr>
          <w:p w14:paraId="05C7841F" w14:textId="77777777" w:rsidR="005F4B65" w:rsidRPr="008B270E" w:rsidRDefault="005F4B65" w:rsidP="005F4B65">
            <w:pPr>
              <w:spacing w:before="120" w:after="120"/>
              <w:rPr>
                <w:rFonts w:ascii="Arial" w:hAnsi="Arial" w:cs="Arial"/>
                <w:b/>
                <w:spacing w:val="-1"/>
                <w:lang w:val="ru-RU"/>
              </w:rPr>
            </w:pPr>
          </w:p>
          <w:p w14:paraId="52243AAE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lang w:val="ru-RU"/>
              </w:rPr>
            </w:pPr>
            <w:r w:rsidRPr="008B270E">
              <w:rPr>
                <w:rFonts w:ascii="Arial" w:hAnsi="Arial" w:cs="Arial"/>
                <w:b/>
                <w:spacing w:val="-1"/>
                <w:lang w:val="ru-RU"/>
              </w:rPr>
              <w:t>ПОНУДА ЦЕНЕ ПРЕДМЕТА АУКЦИЈЕ</w:t>
            </w:r>
          </w:p>
          <w:p w14:paraId="52EBFF80" w14:textId="77777777" w:rsidR="005F4B65" w:rsidRPr="008B270E" w:rsidRDefault="005F4B65" w:rsidP="00D1381F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lang w:val="ru-RU"/>
              </w:rPr>
            </w:pPr>
          </w:p>
        </w:tc>
        <w:tc>
          <w:tcPr>
            <w:tcW w:w="3746" w:type="dxa"/>
            <w:shd w:val="clear" w:color="auto" w:fill="F2F2F2" w:themeFill="background1" w:themeFillShade="F2"/>
          </w:tcPr>
          <w:p w14:paraId="42B5A69E" w14:textId="77777777" w:rsidR="005F4B65" w:rsidRPr="008B270E" w:rsidRDefault="005F4B65" w:rsidP="00D1381F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lang w:val="ru-RU"/>
              </w:rPr>
            </w:pPr>
          </w:p>
          <w:p w14:paraId="4DC5E26D" w14:textId="24BABF31" w:rsidR="005F4B65" w:rsidRPr="008B270E" w:rsidRDefault="008A327E" w:rsidP="00D1381F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lang w:val="ru-RU"/>
              </w:rPr>
            </w:pPr>
            <w:r>
              <w:rPr>
                <w:rFonts w:ascii="Arial" w:hAnsi="Arial" w:cs="Arial"/>
                <w:b/>
                <w:spacing w:val="-1"/>
                <w:lang w:val="ru-RU"/>
              </w:rPr>
              <w:t>А-00</w:t>
            </w:r>
            <w:r w:rsidR="009F5973">
              <w:rPr>
                <w:rFonts w:ascii="Arial" w:hAnsi="Arial" w:cs="Arial"/>
                <w:b/>
                <w:spacing w:val="-1"/>
                <w:lang w:val="ru-RU"/>
              </w:rPr>
              <w:t>4</w:t>
            </w:r>
            <w:r w:rsidR="007538EF">
              <w:rPr>
                <w:rFonts w:ascii="Arial" w:hAnsi="Arial" w:cs="Arial"/>
                <w:b/>
                <w:spacing w:val="-1"/>
                <w:lang w:val="ru-RU"/>
              </w:rPr>
              <w:t>/202</w:t>
            </w:r>
            <w:r w:rsidR="006D53C1">
              <w:rPr>
                <w:rFonts w:ascii="Arial" w:hAnsi="Arial" w:cs="Arial"/>
                <w:b/>
                <w:spacing w:val="-1"/>
                <w:lang w:val="ru-RU"/>
              </w:rPr>
              <w:t>6</w:t>
            </w:r>
          </w:p>
        </w:tc>
      </w:tr>
    </w:tbl>
    <w:p w14:paraId="0E82CF87" w14:textId="67732E16" w:rsidR="005F4B65" w:rsidRPr="008B270E" w:rsidRDefault="005F4B65" w:rsidP="005F4B65">
      <w:pPr>
        <w:spacing w:before="120" w:after="120"/>
        <w:jc w:val="center"/>
        <w:rPr>
          <w:rFonts w:ascii="Arial" w:hAnsi="Arial" w:cs="Arial"/>
          <w:i/>
          <w:spacing w:val="-1"/>
          <w:sz w:val="20"/>
          <w:szCs w:val="20"/>
          <w:lang w:val="sr-Latn-CS"/>
        </w:rPr>
      </w:pPr>
      <w:r w:rsidRPr="008B270E">
        <w:rPr>
          <w:rFonts w:ascii="Arial" w:hAnsi="Arial" w:cs="Arial"/>
          <w:i/>
          <w:spacing w:val="-1"/>
          <w:sz w:val="20"/>
          <w:szCs w:val="20"/>
          <w:lang w:val="sr-Latn-CS"/>
        </w:rPr>
        <w:t xml:space="preserve"> (доставља се на електронску адресу</w:t>
      </w:r>
      <w:r w:rsidRPr="008B270E">
        <w:rPr>
          <w:rFonts w:ascii="Arial" w:hAnsi="Arial" w:cs="Arial"/>
          <w:i/>
          <w:spacing w:val="-1"/>
          <w:sz w:val="20"/>
          <w:szCs w:val="20"/>
          <w:lang w:val="sr-Cyrl-RS"/>
        </w:rPr>
        <w:t xml:space="preserve"> </w:t>
      </w:r>
      <w:hyperlink r:id="rId35" w:history="1"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6D53C1" w:rsidRPr="00F75DBC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Pr="008B270E">
        <w:rPr>
          <w:rFonts w:ascii="Arial" w:hAnsi="Arial" w:cs="Arial"/>
          <w:i/>
          <w:spacing w:val="-1"/>
          <w:sz w:val="20"/>
          <w:szCs w:val="20"/>
          <w:lang w:val="sr-Latn-C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4680"/>
        <w:gridCol w:w="4286"/>
      </w:tblGrid>
      <w:tr w:rsidR="008B270E" w:rsidRPr="00DF63E6" w14:paraId="08745436" w14:textId="77777777" w:rsidTr="005C4602">
        <w:trPr>
          <w:trHeight w:val="967"/>
        </w:trPr>
        <w:tc>
          <w:tcPr>
            <w:tcW w:w="805" w:type="dxa"/>
          </w:tcPr>
          <w:p w14:paraId="4B60317A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1</w:t>
            </w:r>
          </w:p>
        </w:tc>
        <w:tc>
          <w:tcPr>
            <w:tcW w:w="4680" w:type="dxa"/>
          </w:tcPr>
          <w:p w14:paraId="44570171" w14:textId="77777777" w:rsidR="005F4B65" w:rsidRPr="00E1540F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58DF2A02" w14:textId="77777777" w:rsidR="005F4B65" w:rsidRPr="00E1540F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Пун</w:t>
            </w:r>
            <w:r w:rsidR="007A46A4" w:rsidRPr="00E1540F">
              <w:rPr>
                <w:rFonts w:ascii="Arial" w:hAnsi="Arial" w:cs="Arial"/>
                <w:sz w:val="22"/>
                <w:szCs w:val="22"/>
                <w:lang w:val="ru-RU"/>
              </w:rPr>
              <w:t>о име</w:t>
            </w: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 xml:space="preserve"> и седиште </w:t>
            </w:r>
            <w:r w:rsidR="00D1381F" w:rsidRPr="00E1540F">
              <w:rPr>
                <w:rFonts w:ascii="Arial" w:hAnsi="Arial" w:cs="Arial"/>
                <w:sz w:val="22"/>
                <w:szCs w:val="22"/>
                <w:lang w:val="sr-Cyrl-RS"/>
              </w:rPr>
              <w:t>подносиоца Пријаве</w:t>
            </w: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:</w:t>
            </w:r>
          </w:p>
          <w:p w14:paraId="045B8664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  <w:tc>
          <w:tcPr>
            <w:tcW w:w="4286" w:type="dxa"/>
          </w:tcPr>
          <w:p w14:paraId="463F60E0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DF63E6" w14:paraId="0CD9C197" w14:textId="77777777" w:rsidTr="00D1381F">
        <w:tc>
          <w:tcPr>
            <w:tcW w:w="805" w:type="dxa"/>
          </w:tcPr>
          <w:p w14:paraId="71CF3F21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</w:p>
        </w:tc>
        <w:tc>
          <w:tcPr>
            <w:tcW w:w="4680" w:type="dxa"/>
          </w:tcPr>
          <w:p w14:paraId="36B5D8F0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Правни статус</w:t>
            </w:r>
          </w:p>
          <w:p w14:paraId="79504414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i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i/>
                <w:sz w:val="22"/>
                <w:szCs w:val="22"/>
                <w:lang w:val="ru-RU"/>
              </w:rPr>
              <w:t>(правно лице, предузетник, физичко лице)</w:t>
            </w:r>
          </w:p>
        </w:tc>
        <w:tc>
          <w:tcPr>
            <w:tcW w:w="4286" w:type="dxa"/>
          </w:tcPr>
          <w:p w14:paraId="1750ABC1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8B270E" w14:paraId="09494FBD" w14:textId="77777777" w:rsidTr="00D1381F">
        <w:tc>
          <w:tcPr>
            <w:tcW w:w="805" w:type="dxa"/>
          </w:tcPr>
          <w:p w14:paraId="18E4735B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3</w:t>
            </w:r>
          </w:p>
        </w:tc>
        <w:tc>
          <w:tcPr>
            <w:tcW w:w="4680" w:type="dxa"/>
          </w:tcPr>
          <w:p w14:paraId="0F2A3810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Адреса понуђача</w:t>
            </w:r>
          </w:p>
        </w:tc>
        <w:tc>
          <w:tcPr>
            <w:tcW w:w="4286" w:type="dxa"/>
          </w:tcPr>
          <w:p w14:paraId="61B574A9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8B270E" w14:paraId="15CDF14E" w14:textId="77777777" w:rsidTr="00D1381F">
        <w:tc>
          <w:tcPr>
            <w:tcW w:w="805" w:type="dxa"/>
          </w:tcPr>
          <w:p w14:paraId="5C84BF0E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4</w:t>
            </w:r>
          </w:p>
        </w:tc>
        <w:tc>
          <w:tcPr>
            <w:tcW w:w="4680" w:type="dxa"/>
          </w:tcPr>
          <w:p w14:paraId="6BA25B2B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Банкарски докази</w:t>
            </w:r>
          </w:p>
        </w:tc>
        <w:tc>
          <w:tcPr>
            <w:tcW w:w="4286" w:type="dxa"/>
          </w:tcPr>
          <w:p w14:paraId="4E906DB7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8B270E" w14:paraId="3C4B8734" w14:textId="77777777" w:rsidTr="00D1381F">
        <w:tc>
          <w:tcPr>
            <w:tcW w:w="805" w:type="dxa"/>
          </w:tcPr>
          <w:p w14:paraId="18AEFF6D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5</w:t>
            </w:r>
          </w:p>
        </w:tc>
        <w:tc>
          <w:tcPr>
            <w:tcW w:w="4680" w:type="dxa"/>
          </w:tcPr>
          <w:p w14:paraId="0C89B405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Телефон и имејл адреса</w:t>
            </w:r>
          </w:p>
        </w:tc>
        <w:tc>
          <w:tcPr>
            <w:tcW w:w="4286" w:type="dxa"/>
          </w:tcPr>
          <w:p w14:paraId="19CBD8DE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8B270E" w:rsidRPr="00DF63E6" w14:paraId="0652C1D1" w14:textId="77777777" w:rsidTr="00D1381F">
        <w:trPr>
          <w:trHeight w:val="985"/>
        </w:trPr>
        <w:tc>
          <w:tcPr>
            <w:tcW w:w="805" w:type="dxa"/>
          </w:tcPr>
          <w:p w14:paraId="388EA577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>6</w:t>
            </w:r>
          </w:p>
        </w:tc>
        <w:tc>
          <w:tcPr>
            <w:tcW w:w="4680" w:type="dxa"/>
          </w:tcPr>
          <w:p w14:paraId="536E9C52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8B270E">
              <w:rPr>
                <w:rFonts w:ascii="Arial" w:hAnsi="Arial" w:cs="Arial"/>
                <w:sz w:val="22"/>
                <w:szCs w:val="22"/>
                <w:lang w:val="ru-RU"/>
              </w:rPr>
              <w:t xml:space="preserve">Име и </w:t>
            </w:r>
            <w:r w:rsidRPr="006C6905">
              <w:rPr>
                <w:rFonts w:ascii="Arial" w:hAnsi="Arial" w:cs="Arial"/>
                <w:sz w:val="22"/>
                <w:szCs w:val="22"/>
                <w:lang w:val="ru-RU"/>
              </w:rPr>
              <w:t>презиме заступника</w:t>
            </w:r>
            <w:r w:rsidR="00A80A1D" w:rsidRPr="006C6905">
              <w:rPr>
                <w:rFonts w:ascii="Arial" w:hAnsi="Arial" w:cs="Arial"/>
                <w:sz w:val="22"/>
                <w:szCs w:val="22"/>
                <w:lang w:val="ru-RU"/>
              </w:rPr>
              <w:t xml:space="preserve"> или пуномоћник</w:t>
            </w:r>
            <w:r w:rsidR="00C939C7" w:rsidRPr="006C6905">
              <w:rPr>
                <w:rFonts w:ascii="Arial" w:hAnsi="Arial" w:cs="Arial"/>
                <w:sz w:val="22"/>
                <w:szCs w:val="22"/>
                <w:lang w:val="ru-RU"/>
              </w:rPr>
              <w:t>а који поступа на основу писаног</w:t>
            </w:r>
            <w:r w:rsidR="00A80A1D" w:rsidRPr="006C6905">
              <w:rPr>
                <w:rFonts w:ascii="Arial" w:hAnsi="Arial" w:cs="Arial"/>
                <w:sz w:val="22"/>
                <w:szCs w:val="22"/>
                <w:lang w:val="ru-RU"/>
              </w:rPr>
              <w:t xml:space="preserve"> пуномоћја</w:t>
            </w:r>
          </w:p>
          <w:p w14:paraId="556FEAAD" w14:textId="77777777" w:rsidR="005F4B65" w:rsidRPr="006C6905" w:rsidRDefault="005F4B65" w:rsidP="006C6905">
            <w:pPr>
              <w:spacing w:before="120" w:after="120"/>
              <w:jc w:val="center"/>
              <w:rPr>
                <w:rFonts w:ascii="Arial" w:hAnsi="Arial" w:cs="Arial"/>
                <w:i/>
                <w:sz w:val="22"/>
                <w:szCs w:val="22"/>
                <w:lang w:val="ru-RU"/>
              </w:rPr>
            </w:pPr>
            <w:r w:rsidRPr="007538EF">
              <w:rPr>
                <w:rFonts w:ascii="Arial" w:hAnsi="Arial" w:cs="Arial"/>
                <w:i/>
                <w:sz w:val="20"/>
                <w:szCs w:val="22"/>
                <w:lang w:val="ru-RU"/>
              </w:rPr>
              <w:t>(Уколико понуду доставља</w:t>
            </w:r>
            <w:r w:rsidR="00A80A1D" w:rsidRPr="007538EF">
              <w:rPr>
                <w:rFonts w:ascii="Arial" w:hAnsi="Arial" w:cs="Arial"/>
                <w:i/>
                <w:sz w:val="20"/>
                <w:szCs w:val="22"/>
                <w:lang w:val="ru-RU"/>
              </w:rPr>
              <w:t xml:space="preserve"> лице на основу пуномоћја</w:t>
            </w:r>
            <w:r w:rsidRPr="007538EF">
              <w:rPr>
                <w:rFonts w:ascii="Arial" w:hAnsi="Arial" w:cs="Arial"/>
                <w:i/>
                <w:sz w:val="20"/>
                <w:szCs w:val="22"/>
                <w:lang w:val="ru-RU"/>
              </w:rPr>
              <w:t xml:space="preserve"> )</w:t>
            </w:r>
          </w:p>
        </w:tc>
        <w:tc>
          <w:tcPr>
            <w:tcW w:w="4286" w:type="dxa"/>
          </w:tcPr>
          <w:p w14:paraId="418AD679" w14:textId="77777777" w:rsidR="005F4B65" w:rsidRPr="008B270E" w:rsidRDefault="005F4B65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2FE22AF2" w14:textId="77777777" w:rsidR="005F4B65" w:rsidRDefault="005F4B65" w:rsidP="005F4B65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  <w:r w:rsidRPr="008B270E">
        <w:rPr>
          <w:rFonts w:ascii="Arial" w:hAnsi="Arial" w:cs="Arial"/>
          <w:sz w:val="22"/>
          <w:szCs w:val="22"/>
          <w:lang w:val="sr-Latn-CS"/>
        </w:rPr>
        <w:t>после упознавања са предметом аукције, нуди цену:</w:t>
      </w:r>
    </w:p>
    <w:tbl>
      <w:tblPr>
        <w:tblW w:w="99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3330"/>
        <w:gridCol w:w="1980"/>
        <w:gridCol w:w="1440"/>
        <w:gridCol w:w="2430"/>
      </w:tblGrid>
      <w:tr w:rsidR="009F5973" w:rsidRPr="00DF63E6" w14:paraId="4CB35E35" w14:textId="77777777" w:rsidTr="009F5973">
        <w:trPr>
          <w:trHeight w:val="133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348C58" w14:textId="77777777" w:rsidR="009F5973" w:rsidRPr="001D2420" w:rsidRDefault="009F5973" w:rsidP="00427F8B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</w:pPr>
            <w:bookmarkStart w:id="2" w:name="_Hlk227057632"/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ЛОТ 1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F8DD1E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Назив/врста отпада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96E0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5E73D415" w14:textId="77777777" w:rsidR="009F5973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C9C1920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Индексни број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C9EE4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66E8687E" w14:textId="77777777" w:rsidR="009F5973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</w:t>
            </w:r>
          </w:p>
          <w:p w14:paraId="7CFD978A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(т/год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  <w:p w14:paraId="27AB8D4F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D30E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9A5CB9B" w14:textId="4A83423E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Понуђена о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ткупна цена</w:t>
            </w:r>
            <w:r w:rsidRPr="001D2420">
              <w:rPr>
                <w:rFonts w:ascii="Arial" w:eastAsia="Calibri" w:hAnsi="Arial" w:cs="Arial"/>
                <w:b/>
                <w:bCs/>
                <w:color w:val="1F497D"/>
                <w:sz w:val="20"/>
                <w:szCs w:val="20"/>
                <w:lang w:val="sr-Cyrl-RS"/>
              </w:rPr>
              <w:t xml:space="preserve"> </w:t>
            </w:r>
          </w:p>
          <w:p w14:paraId="0880B52E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 без ПДВ-а</w:t>
            </w:r>
          </w:p>
        </w:tc>
      </w:tr>
      <w:tr w:rsidR="009F5973" w:rsidRPr="001D2420" w14:paraId="2E2C0848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31EF72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BBA3C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Отпадно гвожђе и челик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7720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ACC9B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450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492C" w14:textId="289124F5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4C2B76D7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69030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2.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68011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алуминијум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BE4F7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 xml:space="preserve">17 04 02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BBAF0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F4F8C" w14:textId="63439C13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7116D5F8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7AECCC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3.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B2E05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каблови (алуминијумски 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3C7A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9D2D0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93BC5" w14:textId="33C77346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7253938E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B9065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4.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F2B91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каблови (бакарни 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707FC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BA0BC3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22C8B" w14:textId="059E0D44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3BB2EA4C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09E3C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5.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309C9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бакра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4161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80C84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4FB8B" w14:textId="1B6F8C19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06D4605E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3478A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6.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C627C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Отпадно дрво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AF15B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17 02 01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A26BF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D3C70" w14:textId="215E5CDF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123665FB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1BB29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7.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5D289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пластике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AA5E9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17 02 03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BDB2D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406D2" w14:textId="3C1D9CEC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4D21254E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310CB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lastRenderedPageBreak/>
              <w:t>8.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827F1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гуме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12D7A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19 12 04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BA94DD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D995D" w14:textId="5719CF44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2D150FB6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0F4BC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9.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98A24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 xml:space="preserve">Отпадне ауто гуме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5699D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16 01 03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15A0A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81FB3" w14:textId="14315320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718BD691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8925C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10.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393B7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папир и картон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6811D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20 01 01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400C4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E20C5" w14:textId="434EA9EC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5973" w:rsidRPr="001D2420" w14:paraId="127F3C98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370F0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11.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06F32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  <w:lang w:val="ru-RU"/>
              </w:rPr>
              <w:t>Амбалажни отпад  - (ИБЦ контејнер, буре 200л/60л)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699FE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15 01 02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E9464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FA87B" w14:textId="3BD99E86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</w:tr>
      <w:tr w:rsidR="009F5973" w:rsidRPr="001D2420" w14:paraId="0249F02E" w14:textId="77777777" w:rsidTr="009F5973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458C1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12.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0DAD2A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  <w:lang w:val="ru-RU"/>
              </w:rPr>
              <w:t>Амбалажни отпад – папирно (мешана амбалажа) 200л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2848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15 01 06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B2E17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423B1" w14:textId="26A341B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</w:tr>
      <w:tr w:rsidR="009F5973" w:rsidRPr="001D2420" w14:paraId="6577430C" w14:textId="77777777" w:rsidTr="009F5973">
        <w:trPr>
          <w:trHeight w:val="653"/>
        </w:trPr>
        <w:tc>
          <w:tcPr>
            <w:tcW w:w="6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8FD500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  <w:t>Укупно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B4BFE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  <w:t>660т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F3028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Cyrl-RS"/>
              </w:rPr>
            </w:pPr>
          </w:p>
        </w:tc>
      </w:tr>
      <w:bookmarkEnd w:id="2"/>
    </w:tbl>
    <w:p w14:paraId="2A10CEC9" w14:textId="36D20357" w:rsidR="007538EF" w:rsidRDefault="007538EF" w:rsidP="005F4B65">
      <w:pPr>
        <w:spacing w:before="120" w:after="120"/>
        <w:jc w:val="both"/>
        <w:rPr>
          <w:rFonts w:ascii="Arial" w:hAnsi="Arial" w:cs="Arial"/>
          <w:sz w:val="10"/>
          <w:szCs w:val="10"/>
          <w:shd w:val="clear" w:color="auto" w:fill="FFFFFF"/>
          <w:lang w:val="ru-RU"/>
        </w:rPr>
      </w:pPr>
    </w:p>
    <w:p w14:paraId="7F8351B2" w14:textId="4FF98325" w:rsidR="00F75DBC" w:rsidRDefault="00F75DBC" w:rsidP="005F4B65">
      <w:pPr>
        <w:spacing w:before="120" w:after="120"/>
        <w:jc w:val="both"/>
        <w:rPr>
          <w:rFonts w:ascii="Arial" w:hAnsi="Arial" w:cs="Arial"/>
          <w:sz w:val="10"/>
          <w:szCs w:val="10"/>
          <w:shd w:val="clear" w:color="auto" w:fill="FFFFFF"/>
          <w:lang w:val="ru-RU"/>
        </w:rPr>
      </w:pPr>
    </w:p>
    <w:p w14:paraId="3228EFB2" w14:textId="77777777" w:rsidR="00F75DBC" w:rsidRPr="00F75DBC" w:rsidRDefault="00F75DBC" w:rsidP="005F4B65">
      <w:pPr>
        <w:spacing w:before="120" w:after="120"/>
        <w:jc w:val="both"/>
        <w:rPr>
          <w:rFonts w:ascii="Arial" w:hAnsi="Arial" w:cs="Arial"/>
          <w:sz w:val="10"/>
          <w:szCs w:val="10"/>
          <w:shd w:val="clear" w:color="auto" w:fill="FFFFFF"/>
          <w:lang w:val="ru-RU"/>
        </w:rPr>
      </w:pPr>
    </w:p>
    <w:p w14:paraId="61D9B768" w14:textId="77777777" w:rsidR="009E28AD" w:rsidRPr="008B270E" w:rsidRDefault="009E28AD" w:rsidP="009E28AD">
      <w:pPr>
        <w:spacing w:before="120" w:after="120"/>
        <w:jc w:val="both"/>
        <w:rPr>
          <w:rFonts w:ascii="Arial" w:hAnsi="Arial" w:cs="Arial"/>
          <w:sz w:val="20"/>
          <w:szCs w:val="22"/>
          <w:lang w:val="sr-Latn-CS"/>
        </w:rPr>
      </w:pPr>
      <w:r w:rsidRPr="008B270E">
        <w:rPr>
          <w:rFonts w:ascii="Arial" w:hAnsi="Arial" w:cs="Arial"/>
          <w:sz w:val="20"/>
          <w:szCs w:val="22"/>
          <w:lang w:val="sr-Latn-CS"/>
        </w:rPr>
        <w:t>Понуда цене предмета аукције достављена је од стране________________________ (назив учесника) у динарима без ПДВ-а са урачунатим други</w:t>
      </w:r>
      <w:r w:rsidR="007538EF">
        <w:rPr>
          <w:rFonts w:ascii="Arial" w:hAnsi="Arial" w:cs="Arial"/>
          <w:sz w:val="20"/>
          <w:szCs w:val="22"/>
          <w:lang w:val="sr-Latn-CS"/>
        </w:rPr>
        <w:t>м зависним трошковима РСД</w:t>
      </w:r>
    </w:p>
    <w:p w14:paraId="785DFF13" w14:textId="77777777" w:rsidR="005F4B65" w:rsidRPr="008B270E" w:rsidRDefault="009E28AD" w:rsidP="009E28AD">
      <w:pPr>
        <w:spacing w:before="120" w:after="120"/>
        <w:jc w:val="both"/>
        <w:rPr>
          <w:rStyle w:val="rvts314518"/>
          <w:rFonts w:ascii="Arial" w:hAnsi="Arial" w:cs="Arial"/>
          <w:color w:val="auto"/>
          <w:sz w:val="20"/>
          <w:szCs w:val="22"/>
          <w:lang w:val="sr-Latn-CS"/>
        </w:rPr>
      </w:pPr>
      <w:r w:rsidRPr="008B270E">
        <w:rPr>
          <w:rFonts w:ascii="Arial" w:hAnsi="Arial" w:cs="Arial"/>
          <w:sz w:val="20"/>
          <w:szCs w:val="22"/>
          <w:lang w:val="sr-Latn-CS"/>
        </w:rPr>
        <w:t xml:space="preserve">У случају проглашења _______________________ (назив учесника) за </w:t>
      </w:r>
      <w:r w:rsidR="008F50B4">
        <w:rPr>
          <w:rFonts w:ascii="Arial" w:hAnsi="Arial" w:cs="Arial"/>
          <w:sz w:val="20"/>
          <w:szCs w:val="22"/>
          <w:lang w:val="sr-Cyrl-RS"/>
        </w:rPr>
        <w:t>победника</w:t>
      </w:r>
      <w:r w:rsidRPr="008B270E">
        <w:rPr>
          <w:rFonts w:ascii="Arial" w:hAnsi="Arial" w:cs="Arial"/>
          <w:sz w:val="20"/>
          <w:szCs w:val="22"/>
          <w:lang w:val="sr-Latn-CS"/>
        </w:rPr>
        <w:t>, обавезујемо се да закључимо уговор о купопродаји предмета аукције у року од 10 радних дан</w:t>
      </w:r>
      <w:r w:rsidR="008F50B4">
        <w:rPr>
          <w:rFonts w:ascii="Arial" w:hAnsi="Arial" w:cs="Arial"/>
          <w:sz w:val="20"/>
          <w:szCs w:val="22"/>
          <w:lang w:val="sr-Latn-CS"/>
        </w:rPr>
        <w:t xml:space="preserve">а од дана проглашења победника </w:t>
      </w:r>
      <w:r w:rsidRPr="008B270E">
        <w:rPr>
          <w:rFonts w:ascii="Arial" w:hAnsi="Arial" w:cs="Arial"/>
          <w:sz w:val="20"/>
          <w:szCs w:val="22"/>
          <w:lang w:val="sr-Latn-CS"/>
        </w:rPr>
        <w:t>аукције.</w:t>
      </w:r>
    </w:p>
    <w:p w14:paraId="490F6421" w14:textId="77777777" w:rsidR="005F4B65" w:rsidRPr="008B270E" w:rsidRDefault="005F4B65" w:rsidP="005F4B65">
      <w:pPr>
        <w:spacing w:before="120" w:after="120"/>
        <w:jc w:val="both"/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</w:pPr>
      <w:r w:rsidRPr="008B270E"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  <w:t>_________________________________</w:t>
      </w:r>
      <w:r w:rsidRPr="008B270E">
        <w:rPr>
          <w:rStyle w:val="rvts314518"/>
          <w:rFonts w:ascii="Arial" w:hAnsi="Arial" w:cs="Arial"/>
          <w:color w:val="auto"/>
          <w:sz w:val="20"/>
          <w:szCs w:val="22"/>
          <w:lang w:val="sr-Cyrl-RS"/>
        </w:rPr>
        <w:tab/>
      </w:r>
    </w:p>
    <w:p w14:paraId="6E8112F0" w14:textId="77777777" w:rsidR="005F4B65" w:rsidRPr="008B270E" w:rsidRDefault="005F4B65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8B270E">
        <w:rPr>
          <w:rFonts w:ascii="Arial" w:hAnsi="Arial" w:cs="Arial"/>
          <w:sz w:val="20"/>
          <w:szCs w:val="22"/>
          <w:lang w:val="sr-Cyrl-RS"/>
        </w:rPr>
        <w:t>Име презиме, дужност</w:t>
      </w:r>
      <w:r w:rsidRPr="008B270E">
        <w:rPr>
          <w:rFonts w:ascii="Arial" w:hAnsi="Arial" w:cs="Arial"/>
          <w:sz w:val="20"/>
          <w:szCs w:val="22"/>
          <w:lang w:val="sr-Cyrl-RS"/>
        </w:rPr>
        <w:tab/>
      </w:r>
      <w:r w:rsidRPr="008B270E">
        <w:rPr>
          <w:rFonts w:ascii="Arial" w:hAnsi="Arial" w:cs="Arial"/>
          <w:sz w:val="20"/>
          <w:szCs w:val="22"/>
          <w:lang w:val="sr-Cyrl-RS"/>
        </w:rPr>
        <w:tab/>
      </w:r>
      <w:r w:rsidRPr="008B270E">
        <w:rPr>
          <w:rFonts w:ascii="Arial" w:hAnsi="Arial" w:cs="Arial"/>
          <w:sz w:val="20"/>
          <w:szCs w:val="22"/>
          <w:lang w:val="sr-Cyrl-RS"/>
        </w:rPr>
        <w:tab/>
      </w:r>
    </w:p>
    <w:p w14:paraId="68C06FEE" w14:textId="77777777" w:rsidR="005F4B65" w:rsidRPr="008B270E" w:rsidRDefault="005F4B65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3992E949" w14:textId="77777777" w:rsidR="007538EF" w:rsidRDefault="005F4B65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8B270E">
        <w:rPr>
          <w:rFonts w:ascii="Arial" w:hAnsi="Arial" w:cs="Arial"/>
          <w:sz w:val="20"/>
          <w:szCs w:val="22"/>
          <w:lang w:val="sr-Cyrl-RS"/>
        </w:rPr>
        <w:t>_________________________________</w:t>
      </w:r>
    </w:p>
    <w:p w14:paraId="540C579B" w14:textId="77777777" w:rsidR="005F4B65" w:rsidRDefault="005F4B65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8B270E">
        <w:rPr>
          <w:rFonts w:ascii="Arial" w:hAnsi="Arial" w:cs="Arial"/>
          <w:sz w:val="20"/>
          <w:szCs w:val="22"/>
          <w:lang w:val="sr-Cyrl-RS"/>
        </w:rPr>
        <w:t>Потпис и место печата</w:t>
      </w:r>
    </w:p>
    <w:p w14:paraId="7889B716" w14:textId="77777777" w:rsidR="004501DF" w:rsidRDefault="004501DF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5641C8C4" w14:textId="77777777" w:rsidR="004501DF" w:rsidRDefault="004501DF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34BFF81F" w14:textId="7D417635" w:rsidR="004501DF" w:rsidRDefault="004501DF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5360D41A" w14:textId="44B5C53C" w:rsidR="00173766" w:rsidRDefault="00173766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0C5C55D5" w14:textId="25FD8E89" w:rsidR="00173766" w:rsidRDefault="00173766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0B51F37B" w14:textId="61F6787B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4778F11E" w14:textId="05C6F9BF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3D67D2CD" w14:textId="530EE813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7DEA066D" w14:textId="16058886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6D533925" w14:textId="2CC430AF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7D8C874E" w14:textId="132FC475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2A907F91" w14:textId="047AA6F6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7063D134" w14:textId="405DADAE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64DCB45D" w14:textId="020050EB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612D07E2" w14:textId="17945202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301AC63B" w14:textId="0E33A56C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6E5DC77F" w14:textId="77777777" w:rsidR="009F5973" w:rsidRDefault="009F5973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6536394C" w14:textId="77777777" w:rsidR="00173766" w:rsidRDefault="00173766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0C3F2A6D" w14:textId="6E4B44ED" w:rsidR="00DC6A4F" w:rsidRDefault="00DC6A4F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</w:p>
    <w:p w14:paraId="0CE99355" w14:textId="77777777" w:rsidR="007A46A4" w:rsidRPr="00E1540F" w:rsidRDefault="007A46A4" w:rsidP="007A46A4">
      <w:pPr>
        <w:ind w:firstLine="720"/>
        <w:jc w:val="right"/>
        <w:rPr>
          <w:rFonts w:ascii="Arial" w:hAnsi="Arial" w:cs="Arial"/>
          <w:b/>
          <w:spacing w:val="-1"/>
          <w:sz w:val="22"/>
          <w:szCs w:val="22"/>
          <w:lang w:val="ru-RU"/>
        </w:rPr>
      </w:pPr>
      <w:r w:rsidRPr="00E1540F">
        <w:rPr>
          <w:rFonts w:ascii="Arial" w:hAnsi="Arial" w:cs="Arial"/>
          <w:b/>
          <w:spacing w:val="-1"/>
          <w:sz w:val="22"/>
          <w:szCs w:val="22"/>
          <w:lang w:val="ru-RU"/>
        </w:rPr>
        <w:lastRenderedPageBreak/>
        <w:t>Формулар бр. 3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5524"/>
        <w:gridCol w:w="4252"/>
      </w:tblGrid>
      <w:tr w:rsidR="00E1540F" w:rsidRPr="00E1540F" w14:paraId="38D8B934" w14:textId="77777777" w:rsidTr="00D1381F">
        <w:trPr>
          <w:trHeight w:val="967"/>
        </w:trPr>
        <w:tc>
          <w:tcPr>
            <w:tcW w:w="5524" w:type="dxa"/>
            <w:shd w:val="clear" w:color="auto" w:fill="F2F2F2" w:themeFill="background1" w:themeFillShade="F2"/>
          </w:tcPr>
          <w:p w14:paraId="77C5DF5E" w14:textId="77777777" w:rsidR="007A46A4" w:rsidRPr="00E1540F" w:rsidRDefault="007A46A4" w:rsidP="00D1381F">
            <w:pPr>
              <w:spacing w:before="120" w:after="120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</w:p>
          <w:p w14:paraId="7D1721E4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  <w:t>ПОНУДА ЦЕНЕ ПРЕДМЕТА АУКЦИЈЕ</w:t>
            </w:r>
          </w:p>
          <w:p w14:paraId="7B7C14B2" w14:textId="77777777" w:rsidR="007A46A4" w:rsidRPr="00E1540F" w:rsidRDefault="007A46A4" w:rsidP="007B57A9">
            <w:pPr>
              <w:spacing w:before="120" w:after="120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</w:p>
        </w:tc>
        <w:tc>
          <w:tcPr>
            <w:tcW w:w="4252" w:type="dxa"/>
            <w:shd w:val="clear" w:color="auto" w:fill="F2F2F2" w:themeFill="background1" w:themeFillShade="F2"/>
          </w:tcPr>
          <w:p w14:paraId="6232EE04" w14:textId="77777777" w:rsidR="007A46A4" w:rsidRPr="00E1540F" w:rsidRDefault="007A46A4" w:rsidP="00D1381F">
            <w:pPr>
              <w:spacing w:before="120" w:after="120"/>
              <w:jc w:val="right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</w:p>
          <w:p w14:paraId="56E20B4F" w14:textId="0EC1B8AC" w:rsidR="007A46A4" w:rsidRPr="00E1540F" w:rsidRDefault="007538EF" w:rsidP="00D1381F">
            <w:pPr>
              <w:spacing w:before="120" w:after="120"/>
              <w:jc w:val="center"/>
              <w:rPr>
                <w:rFonts w:ascii="Arial" w:hAnsi="Arial" w:cs="Arial"/>
                <w:b/>
                <w:spacing w:val="-1"/>
                <w:sz w:val="22"/>
                <w:szCs w:val="22"/>
                <w:lang w:val="ru-RU"/>
              </w:rPr>
            </w:pPr>
            <w:r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>А-</w:t>
            </w:r>
            <w:r w:rsidR="007B57A9">
              <w:rPr>
                <w:rFonts w:ascii="Arial" w:hAnsi="Arial" w:cs="Arial"/>
                <w:b/>
                <w:spacing w:val="-1"/>
                <w:sz w:val="22"/>
                <w:szCs w:val="22"/>
                <w:lang w:val="sr-Latn-RS"/>
              </w:rPr>
              <w:t>00</w:t>
            </w:r>
            <w:r w:rsidR="009F5973"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>4</w:t>
            </w:r>
            <w:r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>/202</w:t>
            </w:r>
            <w:r w:rsidR="006D53C1"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>6</w:t>
            </w:r>
            <w:r w:rsidR="007A46A4" w:rsidRPr="00E1540F">
              <w:rPr>
                <w:rFonts w:ascii="Arial" w:hAnsi="Arial" w:cs="Arial"/>
                <w:b/>
                <w:spacing w:val="-1"/>
                <w:sz w:val="22"/>
                <w:szCs w:val="22"/>
                <w:lang w:val="sr-Cyrl-RS"/>
              </w:rPr>
              <w:t xml:space="preserve"> </w:t>
            </w:r>
          </w:p>
        </w:tc>
      </w:tr>
    </w:tbl>
    <w:p w14:paraId="6D45E21F" w14:textId="306D7DA9" w:rsidR="007A46A4" w:rsidRPr="00E1540F" w:rsidRDefault="007A46A4" w:rsidP="007A46A4">
      <w:pPr>
        <w:spacing w:before="120" w:after="120"/>
        <w:jc w:val="center"/>
        <w:rPr>
          <w:rFonts w:ascii="Arial" w:hAnsi="Arial" w:cs="Arial"/>
          <w:i/>
          <w:spacing w:val="-1"/>
          <w:sz w:val="22"/>
          <w:szCs w:val="22"/>
          <w:lang w:val="sr-Latn-CS"/>
        </w:rPr>
      </w:pPr>
      <w:r w:rsidRPr="00E1540F">
        <w:rPr>
          <w:rFonts w:ascii="Arial" w:hAnsi="Arial" w:cs="Arial"/>
          <w:i/>
          <w:spacing w:val="-1"/>
          <w:sz w:val="22"/>
          <w:szCs w:val="22"/>
          <w:lang w:val="sr-Latn-CS"/>
        </w:rPr>
        <w:t xml:space="preserve"> (доставља се на електронску адресу</w:t>
      </w:r>
      <w:r w:rsidRPr="00E1540F">
        <w:rPr>
          <w:rFonts w:ascii="Arial" w:hAnsi="Arial" w:cs="Arial"/>
          <w:i/>
          <w:spacing w:val="-1"/>
          <w:sz w:val="22"/>
          <w:szCs w:val="22"/>
          <w:lang w:val="sr-Cyrl-RS"/>
        </w:rPr>
        <w:t xml:space="preserve"> </w:t>
      </w:r>
      <w:hyperlink r:id="rId36" w:history="1"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aukcije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_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sr-Latn-RS"/>
          </w:rPr>
          <w:t>HIPP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@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hip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-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petrohemija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ru-RU"/>
          </w:rPr>
          <w:t>.</w:t>
        </w:r>
        <w:r w:rsidR="006D53C1" w:rsidRPr="00F12AD5">
          <w:rPr>
            <w:rStyle w:val="Hyperlink"/>
            <w:rFonts w:ascii="Arial" w:hAnsi="Arial" w:cs="Arial"/>
            <w:sz w:val="22"/>
            <w:szCs w:val="22"/>
            <w:u w:val="none"/>
            <w:lang w:val="en-US"/>
          </w:rPr>
          <w:t>rs</w:t>
        </w:r>
      </w:hyperlink>
      <w:r w:rsidRPr="00E1540F">
        <w:rPr>
          <w:rFonts w:ascii="Arial" w:hAnsi="Arial" w:cs="Arial"/>
          <w:i/>
          <w:spacing w:val="-1"/>
          <w:sz w:val="22"/>
          <w:szCs w:val="22"/>
          <w:lang w:val="sr-Latn-C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4680"/>
        <w:gridCol w:w="4286"/>
      </w:tblGrid>
      <w:tr w:rsidR="00E1540F" w:rsidRPr="00E1540F" w14:paraId="2109FB8C" w14:textId="77777777" w:rsidTr="00D1381F">
        <w:trPr>
          <w:trHeight w:val="967"/>
        </w:trPr>
        <w:tc>
          <w:tcPr>
            <w:tcW w:w="805" w:type="dxa"/>
          </w:tcPr>
          <w:p w14:paraId="2D009E1F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1</w:t>
            </w:r>
          </w:p>
        </w:tc>
        <w:tc>
          <w:tcPr>
            <w:tcW w:w="4680" w:type="dxa"/>
          </w:tcPr>
          <w:p w14:paraId="0BBEE39B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  <w:p w14:paraId="352E6AB4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Пуно име и седиште:</w:t>
            </w:r>
          </w:p>
          <w:p w14:paraId="50C05A79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  <w:tc>
          <w:tcPr>
            <w:tcW w:w="4286" w:type="dxa"/>
          </w:tcPr>
          <w:p w14:paraId="7E5BC10D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DF63E6" w14:paraId="716E803B" w14:textId="77777777" w:rsidTr="00D1381F">
        <w:tc>
          <w:tcPr>
            <w:tcW w:w="805" w:type="dxa"/>
          </w:tcPr>
          <w:p w14:paraId="1703EC06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</w:p>
        </w:tc>
        <w:tc>
          <w:tcPr>
            <w:tcW w:w="4680" w:type="dxa"/>
          </w:tcPr>
          <w:p w14:paraId="0C826492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Правни статус</w:t>
            </w:r>
          </w:p>
          <w:p w14:paraId="0158E5F9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i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i/>
                <w:sz w:val="22"/>
                <w:szCs w:val="22"/>
                <w:lang w:val="ru-RU"/>
              </w:rPr>
              <w:t>(правно лице, предузетник,физичко лице)</w:t>
            </w:r>
          </w:p>
        </w:tc>
        <w:tc>
          <w:tcPr>
            <w:tcW w:w="4286" w:type="dxa"/>
          </w:tcPr>
          <w:p w14:paraId="4A7B2606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E1540F" w14:paraId="1521D0CD" w14:textId="77777777" w:rsidTr="00D1381F">
        <w:tc>
          <w:tcPr>
            <w:tcW w:w="805" w:type="dxa"/>
          </w:tcPr>
          <w:p w14:paraId="373A4AC0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3</w:t>
            </w:r>
          </w:p>
        </w:tc>
        <w:tc>
          <w:tcPr>
            <w:tcW w:w="4680" w:type="dxa"/>
          </w:tcPr>
          <w:p w14:paraId="52527034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Адреса понуђача</w:t>
            </w:r>
          </w:p>
        </w:tc>
        <w:tc>
          <w:tcPr>
            <w:tcW w:w="4286" w:type="dxa"/>
          </w:tcPr>
          <w:p w14:paraId="3FA76D88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E1540F" w14:paraId="5BD13C28" w14:textId="77777777" w:rsidTr="00D1381F">
        <w:tc>
          <w:tcPr>
            <w:tcW w:w="805" w:type="dxa"/>
          </w:tcPr>
          <w:p w14:paraId="4D540C82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4</w:t>
            </w:r>
          </w:p>
        </w:tc>
        <w:tc>
          <w:tcPr>
            <w:tcW w:w="4680" w:type="dxa"/>
          </w:tcPr>
          <w:p w14:paraId="2C70AE5F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Банкарски докази</w:t>
            </w:r>
          </w:p>
        </w:tc>
        <w:tc>
          <w:tcPr>
            <w:tcW w:w="4286" w:type="dxa"/>
          </w:tcPr>
          <w:p w14:paraId="79DE2F80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E1540F" w14:paraId="50E86D8C" w14:textId="77777777" w:rsidTr="00D1381F">
        <w:tc>
          <w:tcPr>
            <w:tcW w:w="805" w:type="dxa"/>
          </w:tcPr>
          <w:p w14:paraId="04FDB1B6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5</w:t>
            </w:r>
          </w:p>
        </w:tc>
        <w:tc>
          <w:tcPr>
            <w:tcW w:w="4680" w:type="dxa"/>
          </w:tcPr>
          <w:p w14:paraId="13974B2B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Телефон и имејл адреса</w:t>
            </w:r>
          </w:p>
        </w:tc>
        <w:tc>
          <w:tcPr>
            <w:tcW w:w="4286" w:type="dxa"/>
          </w:tcPr>
          <w:p w14:paraId="2E2B5F01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  <w:tr w:rsidR="00E1540F" w:rsidRPr="00DF63E6" w14:paraId="1FDE3697" w14:textId="77777777" w:rsidTr="00D1381F">
        <w:trPr>
          <w:trHeight w:val="985"/>
        </w:trPr>
        <w:tc>
          <w:tcPr>
            <w:tcW w:w="805" w:type="dxa"/>
          </w:tcPr>
          <w:p w14:paraId="7FBF78EF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6</w:t>
            </w:r>
          </w:p>
        </w:tc>
        <w:tc>
          <w:tcPr>
            <w:tcW w:w="4680" w:type="dxa"/>
          </w:tcPr>
          <w:p w14:paraId="6F8F6A4C" w14:textId="77777777" w:rsidR="007A46A4" w:rsidRPr="007538EF" w:rsidRDefault="007A46A4" w:rsidP="007538E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  <w:r w:rsidRPr="00E1540F">
              <w:rPr>
                <w:rFonts w:ascii="Arial" w:hAnsi="Arial" w:cs="Arial"/>
                <w:sz w:val="22"/>
                <w:szCs w:val="22"/>
                <w:lang w:val="ru-RU"/>
              </w:rPr>
              <w:t>Име и презиме заступника или пуномоћника који поступа на основу писаног пуномоћја:</w:t>
            </w:r>
          </w:p>
        </w:tc>
        <w:tc>
          <w:tcPr>
            <w:tcW w:w="4286" w:type="dxa"/>
          </w:tcPr>
          <w:p w14:paraId="6BEDE104" w14:textId="77777777" w:rsidR="007A46A4" w:rsidRPr="00E1540F" w:rsidRDefault="007A46A4" w:rsidP="00D1381F">
            <w:pPr>
              <w:spacing w:before="120" w:after="120"/>
              <w:jc w:val="center"/>
              <w:rPr>
                <w:rFonts w:ascii="Arial" w:hAnsi="Arial" w:cs="Arial"/>
                <w:sz w:val="22"/>
                <w:szCs w:val="22"/>
                <w:lang w:val="ru-RU"/>
              </w:rPr>
            </w:pPr>
          </w:p>
        </w:tc>
      </w:tr>
    </w:tbl>
    <w:p w14:paraId="2AE0F422" w14:textId="77777777" w:rsidR="007A46A4" w:rsidRPr="00E1540F" w:rsidRDefault="007A46A4" w:rsidP="007A46A4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>Н</w:t>
      </w:r>
      <w:r w:rsidRPr="00E1540F">
        <w:rPr>
          <w:rFonts w:ascii="Arial" w:hAnsi="Arial" w:cs="Arial"/>
          <w:sz w:val="22"/>
          <w:szCs w:val="22"/>
          <w:lang w:val="sr-Latn-CS"/>
        </w:rPr>
        <w:t>акон учешћа у поступку усменог изјашњавања телефонским путем, нуди следећу цену</w:t>
      </w:r>
      <w:r w:rsidRPr="00E1540F">
        <w:rPr>
          <w:rFonts w:ascii="Arial" w:hAnsi="Arial" w:cs="Arial"/>
          <w:sz w:val="22"/>
          <w:szCs w:val="22"/>
          <w:lang w:val="sr-Cyrl-RS"/>
        </w:rPr>
        <w:t>:</w:t>
      </w:r>
    </w:p>
    <w:tbl>
      <w:tblPr>
        <w:tblW w:w="99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3330"/>
        <w:gridCol w:w="1980"/>
        <w:gridCol w:w="1440"/>
        <w:gridCol w:w="2430"/>
      </w:tblGrid>
      <w:tr w:rsidR="009F5973" w:rsidRPr="00DF63E6" w14:paraId="1C2D0C78" w14:textId="77777777" w:rsidTr="00427F8B">
        <w:trPr>
          <w:trHeight w:val="133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47662D" w14:textId="77777777" w:rsidR="009F5973" w:rsidRPr="001D2420" w:rsidRDefault="009F5973" w:rsidP="00427F8B">
            <w:pPr>
              <w:spacing w:after="200" w:line="276" w:lineRule="auto"/>
              <w:ind w:left="-142" w:right="-9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>ЛОТ 1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279F25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ru-RU"/>
              </w:rPr>
              <w:t xml:space="preserve">Назив/врста отпада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11D44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269C96D7" w14:textId="77777777" w:rsidR="009F5973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6053877A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Индексни број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13732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1B2F7E3D" w14:textId="77777777" w:rsidR="009F5973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Количина</w:t>
            </w:r>
          </w:p>
          <w:p w14:paraId="080AB46B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(т/год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)</w:t>
            </w:r>
          </w:p>
          <w:p w14:paraId="1DB82093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2026.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6679E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</w:p>
          <w:p w14:paraId="4581E56D" w14:textId="6BC0B2A1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Коначна о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ткупна цена</w:t>
            </w:r>
            <w:r w:rsidRPr="001D2420">
              <w:rPr>
                <w:rFonts w:ascii="Arial" w:eastAsia="Calibri" w:hAnsi="Arial" w:cs="Arial"/>
                <w:b/>
                <w:bCs/>
                <w:color w:val="1F497D"/>
                <w:sz w:val="20"/>
                <w:szCs w:val="20"/>
                <w:lang w:val="sr-Cyrl-RS"/>
              </w:rPr>
              <w:t xml:space="preserve"> </w:t>
            </w:r>
          </w:p>
          <w:p w14:paraId="234B55F3" w14:textId="77777777" w:rsidR="009F5973" w:rsidRPr="001D2420" w:rsidRDefault="009F5973" w:rsidP="00427F8B">
            <w:pPr>
              <w:spacing w:after="200" w:line="276" w:lineRule="auto"/>
              <w:ind w:left="-81" w:right="-108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РСД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Latn-RS"/>
              </w:rPr>
              <w:t>/</w:t>
            </w:r>
            <w:r w:rsidRPr="001D2420">
              <w:rPr>
                <w:rFonts w:ascii="Arial" w:eastAsia="Calibri" w:hAnsi="Arial" w:cs="Arial"/>
                <w:b/>
                <w:bCs/>
                <w:sz w:val="20"/>
                <w:szCs w:val="20"/>
                <w:lang w:val="sr-Cyrl-RS"/>
              </w:rPr>
              <w:t>кг без ПДВ-а</w:t>
            </w:r>
          </w:p>
        </w:tc>
      </w:tr>
      <w:tr w:rsidR="009F5973" w:rsidRPr="001D2420" w14:paraId="1D4F155C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40C1F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1.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1C166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Отпадно гвожђе и челик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55279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17 04 05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9E5CA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450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5D8F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3FF29FB1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33F2A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2.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B18CE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алуминијум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37C10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 xml:space="preserve">17 04 02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B5AEF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C7CF5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6B405F35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5173A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3.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8E250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каблови (алуминијумски 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F387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13B10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3B76A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15742C63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915E48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4.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AA488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каблови (бакарни 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CDF9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17 04 11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7897C2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2C034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223B5A82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78CDC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5.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43A4EA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бакра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AB2C6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17 04 01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922E1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C007B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5002654F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BEF63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6.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B91B8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Отпадно дрво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1F0C5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17 02 01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EA6DD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411F9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359FAB8D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F5581A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7.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18D1A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пластике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EE601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17 02 03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5A79BF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75DF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79FD0451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51B43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t>8.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3A76B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en-US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 од гуме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A71AF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19 12 04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184128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87BAA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05EC0451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B9647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en-US"/>
              </w:rPr>
              <w:lastRenderedPageBreak/>
              <w:t>9.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10F90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eastAsia="Calibri" w:hAnsi="Arial" w:cs="Arial"/>
                <w:bCs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 xml:space="preserve">Отпадне ауто гуме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EE532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16 01 03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B9FDC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bCs/>
                <w:iCs/>
                <w:color w:val="FF0000"/>
                <w:sz w:val="20"/>
                <w:szCs w:val="20"/>
                <w:lang w:val="sr-Latn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07598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</w:p>
        </w:tc>
      </w:tr>
      <w:tr w:rsidR="009F5973" w:rsidRPr="001D2420" w14:paraId="34CDCAAB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6E5577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10.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D19F5C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Отпадни папир и картон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B39D4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20 01 01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4656B3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0550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5973" w:rsidRPr="001D2420" w14:paraId="50F36579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4DE95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11.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BD983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  <w:lang w:val="ru-RU"/>
              </w:rPr>
              <w:t>Амбалажни отпад  - (ИБЦ контејнер, буре 200л/60л)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45932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15 01 02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EAE81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94E73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</w:tr>
      <w:tr w:rsidR="009F5973" w:rsidRPr="001D2420" w14:paraId="3F795E03" w14:textId="77777777" w:rsidTr="00427F8B">
        <w:trPr>
          <w:trHeight w:val="65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8A8AD" w14:textId="77777777" w:rsidR="009F5973" w:rsidRPr="001D2420" w:rsidRDefault="009F5973" w:rsidP="00427F8B">
            <w:pPr>
              <w:spacing w:line="276" w:lineRule="auto"/>
              <w:jc w:val="center"/>
              <w:rPr>
                <w:rFonts w:ascii="Arial" w:eastAsia="Calibri" w:hAnsi="Arial" w:cs="Arial"/>
                <w:sz w:val="20"/>
                <w:szCs w:val="20"/>
                <w:lang w:val="sr-Cyrl-RS"/>
              </w:rPr>
            </w:pPr>
            <w:r w:rsidRPr="001D2420">
              <w:rPr>
                <w:rFonts w:ascii="Arial" w:eastAsia="Calibri" w:hAnsi="Arial" w:cs="Arial"/>
                <w:sz w:val="20"/>
                <w:szCs w:val="20"/>
                <w:lang w:val="sr-Cyrl-RS"/>
              </w:rPr>
              <w:t>12.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BC6E5" w14:textId="77777777" w:rsidR="009F5973" w:rsidRPr="001D2420" w:rsidRDefault="009F5973" w:rsidP="00427F8B">
            <w:pPr>
              <w:spacing w:after="200" w:line="276" w:lineRule="auto"/>
              <w:ind w:left="-108" w:right="-118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  <w:lang w:val="ru-RU"/>
              </w:rPr>
              <w:t>Амбалажни отпад – папирно (мешана амбалажа) 200л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A1510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sz w:val="20"/>
                <w:szCs w:val="20"/>
              </w:rPr>
              <w:t>15 01 06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6C06F" w14:textId="77777777" w:rsidR="009F5973" w:rsidRPr="001D2420" w:rsidRDefault="009F5973" w:rsidP="00427F8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ru-RU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12FF4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</w:p>
        </w:tc>
      </w:tr>
      <w:tr w:rsidR="009F5973" w:rsidRPr="001D2420" w14:paraId="68FEE623" w14:textId="77777777" w:rsidTr="00427F8B">
        <w:trPr>
          <w:trHeight w:val="653"/>
        </w:trPr>
        <w:tc>
          <w:tcPr>
            <w:tcW w:w="60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85FAC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  <w:t>Укупно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B275E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</w:pPr>
            <w:r w:rsidRPr="001D2420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sr-Cyrl-RS"/>
              </w:rPr>
              <w:t>660т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231D7" w14:textId="77777777" w:rsidR="009F5973" w:rsidRPr="001D2420" w:rsidRDefault="009F5973" w:rsidP="00427F8B">
            <w:pPr>
              <w:spacing w:after="200" w:line="276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  <w:lang w:val="sr-Cyrl-RS"/>
              </w:rPr>
            </w:pPr>
          </w:p>
        </w:tc>
      </w:tr>
    </w:tbl>
    <w:p w14:paraId="7F85B8B5" w14:textId="77777777" w:rsidR="007B57A9" w:rsidRDefault="007B57A9" w:rsidP="007A46A4">
      <w:pPr>
        <w:spacing w:before="120" w:after="120"/>
        <w:jc w:val="both"/>
        <w:rPr>
          <w:rFonts w:ascii="Arial" w:hAnsi="Arial" w:cs="Arial"/>
          <w:sz w:val="22"/>
          <w:szCs w:val="22"/>
          <w:lang w:val="sr-Latn-CS"/>
        </w:rPr>
      </w:pPr>
    </w:p>
    <w:p w14:paraId="480BEA2B" w14:textId="5D68BDAD" w:rsidR="007A46A4" w:rsidRPr="00BD38AE" w:rsidRDefault="007A46A4" w:rsidP="007A46A4">
      <w:pPr>
        <w:spacing w:before="120" w:after="120"/>
        <w:jc w:val="both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>Понуда цене предмета аукције достављена је од стране________________________ (назив учесника) у динарима без ПДВ-а са урачунатим другим зависним тр</w:t>
      </w:r>
      <w:r w:rsidR="007538EF">
        <w:rPr>
          <w:rFonts w:ascii="Arial" w:hAnsi="Arial" w:cs="Arial"/>
          <w:sz w:val="22"/>
          <w:szCs w:val="22"/>
          <w:lang w:val="sr-Latn-CS"/>
        </w:rPr>
        <w:t>ошковима РСД</w:t>
      </w:r>
      <w:r w:rsidR="00BD38AE">
        <w:rPr>
          <w:rFonts w:ascii="Arial" w:hAnsi="Arial" w:cs="Arial"/>
          <w:sz w:val="22"/>
          <w:szCs w:val="22"/>
          <w:lang w:val="sr-Cyrl-RS"/>
        </w:rPr>
        <w:t>.</w:t>
      </w:r>
    </w:p>
    <w:p w14:paraId="0C235B8D" w14:textId="77777777" w:rsidR="007A46A4" w:rsidRPr="00E1540F" w:rsidRDefault="007A46A4" w:rsidP="007A46A4">
      <w:pPr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Latn-CS"/>
        </w:rPr>
      </w:pPr>
      <w:r w:rsidRPr="00E1540F">
        <w:rPr>
          <w:rFonts w:ascii="Arial" w:hAnsi="Arial" w:cs="Arial"/>
          <w:sz w:val="22"/>
          <w:szCs w:val="22"/>
          <w:lang w:val="sr-Latn-CS"/>
        </w:rPr>
        <w:t xml:space="preserve">У случају проглашења _______________________ (назив учесника) за </w:t>
      </w:r>
      <w:r w:rsidRPr="00E1540F">
        <w:rPr>
          <w:rFonts w:ascii="Arial" w:hAnsi="Arial" w:cs="Arial"/>
          <w:sz w:val="22"/>
          <w:szCs w:val="22"/>
          <w:lang w:val="sr-Cyrl-RS"/>
        </w:rPr>
        <w:t>победника</w:t>
      </w:r>
      <w:r w:rsidRPr="00E1540F">
        <w:rPr>
          <w:rFonts w:ascii="Arial" w:hAnsi="Arial" w:cs="Arial"/>
          <w:sz w:val="22"/>
          <w:szCs w:val="22"/>
          <w:lang w:val="sr-Latn-CS"/>
        </w:rPr>
        <w:t>, обавезујемо се да закључимо уговор о купопродаји предмета аукције у року од 10 радних дана од дана проглашења победника аукције.</w:t>
      </w:r>
    </w:p>
    <w:p w14:paraId="437BE13A" w14:textId="77777777" w:rsidR="007A46A4" w:rsidRPr="00E1540F" w:rsidRDefault="007A46A4" w:rsidP="007A46A4">
      <w:pPr>
        <w:spacing w:before="120" w:after="120"/>
        <w:jc w:val="both"/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</w:pPr>
      <w:r w:rsidRPr="00E1540F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>_________________________________</w:t>
      </w:r>
      <w:r w:rsidRPr="00E1540F">
        <w:rPr>
          <w:rStyle w:val="rvts314518"/>
          <w:rFonts w:ascii="Arial" w:hAnsi="Arial" w:cs="Arial"/>
          <w:color w:val="auto"/>
          <w:sz w:val="22"/>
          <w:szCs w:val="22"/>
          <w:lang w:val="sr-Cyrl-RS"/>
        </w:rPr>
        <w:tab/>
      </w:r>
    </w:p>
    <w:p w14:paraId="027C3FF9" w14:textId="77777777" w:rsidR="007A46A4" w:rsidRPr="00E1540F" w:rsidRDefault="007A46A4" w:rsidP="007A46A4">
      <w:pPr>
        <w:shd w:val="clear" w:color="auto" w:fill="FFFFFF"/>
        <w:spacing w:before="120" w:after="120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>Име презиме, дужност</w:t>
      </w:r>
      <w:r w:rsidRPr="00E1540F">
        <w:rPr>
          <w:rFonts w:ascii="Arial" w:hAnsi="Arial" w:cs="Arial"/>
          <w:sz w:val="22"/>
          <w:szCs w:val="22"/>
          <w:lang w:val="sr-Cyrl-RS"/>
        </w:rPr>
        <w:tab/>
      </w:r>
      <w:r w:rsidRPr="00E1540F">
        <w:rPr>
          <w:rFonts w:ascii="Arial" w:hAnsi="Arial" w:cs="Arial"/>
          <w:sz w:val="22"/>
          <w:szCs w:val="22"/>
          <w:lang w:val="sr-Cyrl-RS"/>
        </w:rPr>
        <w:tab/>
      </w:r>
      <w:r w:rsidRPr="00E1540F">
        <w:rPr>
          <w:rFonts w:ascii="Arial" w:hAnsi="Arial" w:cs="Arial"/>
          <w:sz w:val="22"/>
          <w:szCs w:val="22"/>
          <w:lang w:val="sr-Cyrl-RS"/>
        </w:rPr>
        <w:tab/>
      </w:r>
    </w:p>
    <w:p w14:paraId="73AED506" w14:textId="77777777" w:rsidR="007A46A4" w:rsidRPr="00E1540F" w:rsidRDefault="007A46A4" w:rsidP="007A46A4">
      <w:pPr>
        <w:shd w:val="clear" w:color="auto" w:fill="FFFFFF"/>
        <w:spacing w:before="120" w:after="120"/>
        <w:rPr>
          <w:rFonts w:ascii="Arial" w:hAnsi="Arial" w:cs="Arial"/>
          <w:sz w:val="22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>_________________________________</w:t>
      </w:r>
    </w:p>
    <w:p w14:paraId="152F2F69" w14:textId="77777777" w:rsidR="007A46A4" w:rsidRPr="00E1540F" w:rsidRDefault="007A46A4" w:rsidP="005F4B65">
      <w:pPr>
        <w:shd w:val="clear" w:color="auto" w:fill="FFFFFF"/>
        <w:spacing w:before="120" w:after="120"/>
        <w:rPr>
          <w:rFonts w:ascii="Arial" w:hAnsi="Arial" w:cs="Arial"/>
          <w:sz w:val="20"/>
          <w:szCs w:val="22"/>
          <w:lang w:val="sr-Cyrl-RS"/>
        </w:rPr>
      </w:pPr>
      <w:r w:rsidRPr="00E1540F">
        <w:rPr>
          <w:rFonts w:ascii="Arial" w:hAnsi="Arial" w:cs="Arial"/>
          <w:sz w:val="22"/>
          <w:szCs w:val="22"/>
          <w:lang w:val="sr-Cyrl-RS"/>
        </w:rPr>
        <w:t>Потпис и место печата</w:t>
      </w:r>
    </w:p>
    <w:p w14:paraId="4E3A8CA9" w14:textId="77777777" w:rsidR="00131F43" w:rsidRPr="003E4CA3" w:rsidRDefault="00131F43" w:rsidP="005F4B65">
      <w:pPr>
        <w:tabs>
          <w:tab w:val="left" w:pos="5955"/>
        </w:tabs>
        <w:spacing w:before="120" w:after="120"/>
        <w:ind w:firstLine="720"/>
        <w:rPr>
          <w:rFonts w:ascii="Arial" w:hAnsi="Arial" w:cs="Arial"/>
          <w:sz w:val="2"/>
          <w:szCs w:val="2"/>
          <w:lang w:val="sr-Latn-RS"/>
        </w:rPr>
      </w:pPr>
    </w:p>
    <w:sectPr w:rsidR="00131F43" w:rsidRPr="003E4CA3" w:rsidSect="002C5EE0">
      <w:headerReference w:type="default" r:id="rId37"/>
      <w:footerReference w:type="default" r:id="rId38"/>
      <w:headerReference w:type="first" r:id="rId39"/>
      <w:footerReference w:type="first" r:id="rId40"/>
      <w:pgSz w:w="11909" w:h="16834" w:code="9"/>
      <w:pgMar w:top="546" w:right="852" w:bottom="994" w:left="1276" w:header="274" w:footer="489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F9E72E" w14:textId="77777777" w:rsidR="00CE4FBE" w:rsidRDefault="00CE4FBE">
      <w:r>
        <w:separator/>
      </w:r>
    </w:p>
  </w:endnote>
  <w:endnote w:type="continuationSeparator" w:id="0">
    <w:p w14:paraId="735AADE1" w14:textId="77777777" w:rsidR="00CE4FBE" w:rsidRDefault="00CE4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HelvItalic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Vogue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00E861" w14:textId="77777777" w:rsidR="00FD18A3" w:rsidRDefault="00FD18A3" w:rsidP="00F9104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6DF94AD" w14:textId="77777777" w:rsidR="00FD18A3" w:rsidRDefault="00FD18A3" w:rsidP="00F9104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6DF645" w14:textId="1A8B0497" w:rsidR="00FD18A3" w:rsidRPr="001B4620" w:rsidRDefault="00FD18A3" w:rsidP="005E7F24">
    <w:pPr>
      <w:pStyle w:val="Footer"/>
      <w:spacing w:before="120" w:after="120"/>
      <w:jc w:val="center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-01</w:t>
    </w:r>
    <w:r>
      <w:rPr>
        <w:rFonts w:ascii="Arial" w:hAnsi="Arial" w:cs="Arial"/>
        <w:caps/>
        <w:sz w:val="20"/>
        <w:szCs w:val="20"/>
        <w:lang w:val="sr-Cyrl-RS"/>
      </w:rPr>
      <w:t>7</w:t>
    </w:r>
    <w:r w:rsidRPr="009C6A64">
      <w:rPr>
        <w:rFonts w:ascii="Arial" w:hAnsi="Arial" w:cs="Arial"/>
        <w:sz w:val="20"/>
        <w:szCs w:val="20"/>
        <w:lang w:val="ru-RU"/>
      </w:rPr>
      <w:t xml:space="preserve">, верзија </w:t>
    </w:r>
    <w:r w:rsidRPr="00C939C7">
      <w:rPr>
        <w:rFonts w:ascii="Arial" w:hAnsi="Arial" w:cs="Arial"/>
        <w:sz w:val="20"/>
        <w:szCs w:val="20"/>
        <w:lang w:val="sr-Latn-RS"/>
      </w:rPr>
      <w:t>3.0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FA60B9">
      <w:rPr>
        <w:rFonts w:ascii="Arial" w:hAnsi="Arial" w:cs="Arial"/>
        <w:sz w:val="20"/>
        <w:szCs w:val="20"/>
      </w:rPr>
      <w:t xml:space="preserve">Страна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PAGE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8</w:t>
    </w:r>
    <w:r w:rsidRPr="00FA60B9">
      <w:rPr>
        <w:rFonts w:ascii="Arial" w:hAnsi="Arial" w:cs="Arial"/>
        <w:bCs/>
        <w:sz w:val="20"/>
        <w:szCs w:val="20"/>
      </w:rPr>
      <w:fldChar w:fldCharType="end"/>
    </w:r>
    <w:r w:rsidRPr="00FA60B9">
      <w:rPr>
        <w:rFonts w:ascii="Arial" w:hAnsi="Arial" w:cs="Arial"/>
        <w:sz w:val="20"/>
        <w:szCs w:val="20"/>
      </w:rPr>
      <w:t xml:space="preserve"> од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NUMPAGES 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14</w:t>
    </w:r>
    <w:r w:rsidRPr="00FA60B9">
      <w:rPr>
        <w:rFonts w:ascii="Arial" w:hAnsi="Arial" w:cs="Arial"/>
        <w:bCs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87AB2" w14:textId="5FF69A7B" w:rsidR="00FD18A3" w:rsidRPr="001B4620" w:rsidRDefault="00FD18A3" w:rsidP="00481E13">
    <w:pPr>
      <w:pStyle w:val="Footer"/>
      <w:tabs>
        <w:tab w:val="left" w:pos="4646"/>
      </w:tabs>
      <w:spacing w:before="120" w:after="120"/>
      <w:jc w:val="center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</w:t>
    </w:r>
    <w:r>
      <w:rPr>
        <w:rFonts w:ascii="Arial" w:hAnsi="Arial" w:cs="Arial"/>
        <w:caps/>
        <w:sz w:val="20"/>
        <w:szCs w:val="20"/>
        <w:lang w:val="sr-Cyrl-RS"/>
      </w:rPr>
      <w:t>1</w:t>
    </w:r>
    <w:r>
      <w:rPr>
        <w:rFonts w:ascii="Arial" w:hAnsi="Arial" w:cs="Arial"/>
        <w:caps/>
        <w:sz w:val="20"/>
        <w:szCs w:val="20"/>
        <w:lang w:val="en-U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</w:t>
    </w:r>
    <w:r w:rsidRPr="00CE2139">
      <w:rPr>
        <w:rFonts w:ascii="Arial" w:hAnsi="Arial" w:cs="Arial"/>
        <w:sz w:val="20"/>
        <w:szCs w:val="20"/>
        <w:lang w:val="ru-RU"/>
      </w:rPr>
      <w:t xml:space="preserve">ија </w:t>
    </w:r>
    <w:r w:rsidRPr="00481E13">
      <w:rPr>
        <w:rFonts w:ascii="Arial" w:hAnsi="Arial" w:cs="Arial"/>
        <w:sz w:val="20"/>
        <w:szCs w:val="20"/>
        <w:lang w:val="sr-Latn-RS"/>
      </w:rPr>
      <w:t xml:space="preserve">3.0 </w:t>
    </w:r>
    <w:r w:rsidRPr="00CE2139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FA60B9">
      <w:rPr>
        <w:rFonts w:ascii="Arial" w:hAnsi="Arial" w:cs="Arial"/>
        <w:sz w:val="20"/>
        <w:szCs w:val="20"/>
      </w:rPr>
      <w:t xml:space="preserve">Страна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PAGE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</w:t>
    </w:r>
    <w:r w:rsidRPr="00FA60B9">
      <w:rPr>
        <w:rFonts w:ascii="Arial" w:hAnsi="Arial" w:cs="Arial"/>
        <w:bCs/>
        <w:sz w:val="20"/>
        <w:szCs w:val="20"/>
      </w:rPr>
      <w:fldChar w:fldCharType="end"/>
    </w:r>
    <w:r w:rsidRPr="00FA60B9">
      <w:rPr>
        <w:rFonts w:ascii="Arial" w:hAnsi="Arial" w:cs="Arial"/>
        <w:sz w:val="20"/>
        <w:szCs w:val="20"/>
      </w:rPr>
      <w:t xml:space="preserve"> од </w:t>
    </w:r>
    <w:r w:rsidRPr="00FA60B9">
      <w:rPr>
        <w:rFonts w:ascii="Arial" w:hAnsi="Arial" w:cs="Arial"/>
        <w:bCs/>
        <w:sz w:val="20"/>
        <w:szCs w:val="20"/>
      </w:rPr>
      <w:fldChar w:fldCharType="begin"/>
    </w:r>
    <w:r w:rsidRPr="00FA60B9">
      <w:rPr>
        <w:rFonts w:ascii="Arial" w:hAnsi="Arial" w:cs="Arial"/>
        <w:bCs/>
        <w:sz w:val="20"/>
        <w:szCs w:val="20"/>
      </w:rPr>
      <w:instrText xml:space="preserve"> NUMPAGES  </w:instrText>
    </w:r>
    <w:r w:rsidRPr="00FA60B9">
      <w:rPr>
        <w:rFonts w:ascii="Arial" w:hAnsi="Arial" w:cs="Arial"/>
        <w:bCs/>
        <w:sz w:val="20"/>
        <w:szCs w:val="20"/>
      </w:rPr>
      <w:fldChar w:fldCharType="separate"/>
    </w:r>
    <w:r>
      <w:rPr>
        <w:rFonts w:ascii="Arial" w:hAnsi="Arial" w:cs="Arial"/>
        <w:bCs/>
        <w:noProof/>
        <w:sz w:val="20"/>
        <w:szCs w:val="20"/>
      </w:rPr>
      <w:t>14</w:t>
    </w:r>
    <w:r w:rsidRPr="00FA60B9">
      <w:rPr>
        <w:rFonts w:ascii="Arial" w:hAnsi="Arial" w:cs="Arial"/>
        <w:bCs/>
        <w:sz w:val="20"/>
        <w:szCs w:val="20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CEB4B" w14:textId="720D54D9" w:rsidR="00FD18A3" w:rsidRPr="00872574" w:rsidRDefault="00FD18A3" w:rsidP="001B4620">
    <w:pPr>
      <w:pStyle w:val="Footer"/>
      <w:spacing w:before="120"/>
      <w:ind w:right="357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-01</w:t>
    </w:r>
    <w:r>
      <w:rPr>
        <w:rFonts w:ascii="Arial" w:hAnsi="Arial" w:cs="Arial"/>
        <w:caps/>
        <w:sz w:val="20"/>
        <w:szCs w:val="20"/>
        <w:lang w:val="en-U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верзи</w:t>
    </w:r>
    <w:r w:rsidRPr="00CE2139">
      <w:rPr>
        <w:rFonts w:ascii="Arial" w:hAnsi="Arial" w:cs="Arial"/>
        <w:sz w:val="20"/>
        <w:szCs w:val="20"/>
        <w:lang w:val="ru-RU"/>
      </w:rPr>
      <w:t xml:space="preserve">ја </w:t>
    </w:r>
    <w:r w:rsidRPr="006C6905">
      <w:rPr>
        <w:rFonts w:ascii="Arial" w:hAnsi="Arial" w:cs="Arial"/>
        <w:sz w:val="20"/>
        <w:szCs w:val="20"/>
        <w:lang w:val="sr-Latn-RS"/>
      </w:rPr>
      <w:t>3.0</w:t>
    </w: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1B4620">
      <w:rPr>
        <w:rFonts w:ascii="Arial" w:hAnsi="Arial" w:cs="Arial"/>
        <w:sz w:val="20"/>
        <w:lang w:val="ru-RU"/>
      </w:rPr>
      <w:t xml:space="preserve">Страна </w:t>
    </w:r>
    <w:r w:rsidRPr="00FA60B9">
      <w:rPr>
        <w:rFonts w:ascii="Arial" w:hAnsi="Arial" w:cs="Arial"/>
        <w:bCs/>
        <w:sz w:val="20"/>
      </w:rPr>
      <w:fldChar w:fldCharType="begin"/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instrText>PAGE</w:instrText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fldChar w:fldCharType="separate"/>
    </w:r>
    <w:r>
      <w:rPr>
        <w:rFonts w:ascii="Arial" w:hAnsi="Arial" w:cs="Arial"/>
        <w:bCs/>
        <w:noProof/>
        <w:sz w:val="20"/>
      </w:rPr>
      <w:t>14</w:t>
    </w:r>
    <w:r w:rsidRPr="00FA60B9">
      <w:rPr>
        <w:rFonts w:ascii="Arial" w:hAnsi="Arial" w:cs="Arial"/>
        <w:bCs/>
        <w:sz w:val="20"/>
      </w:rPr>
      <w:fldChar w:fldCharType="end"/>
    </w:r>
    <w:r w:rsidRPr="001B4620">
      <w:rPr>
        <w:rFonts w:ascii="Arial" w:hAnsi="Arial" w:cs="Arial"/>
        <w:sz w:val="20"/>
        <w:lang w:val="ru-RU"/>
      </w:rPr>
      <w:t xml:space="preserve"> од </w:t>
    </w:r>
    <w:r w:rsidRPr="00FA60B9">
      <w:rPr>
        <w:rFonts w:ascii="Arial" w:hAnsi="Arial" w:cs="Arial"/>
        <w:bCs/>
        <w:sz w:val="20"/>
      </w:rPr>
      <w:fldChar w:fldCharType="begin"/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instrText>NUMPAGES</w:instrText>
    </w:r>
    <w:r w:rsidRPr="001B4620">
      <w:rPr>
        <w:rFonts w:ascii="Arial" w:hAnsi="Arial" w:cs="Arial"/>
        <w:bCs/>
        <w:sz w:val="20"/>
        <w:lang w:val="ru-RU"/>
      </w:rPr>
      <w:instrText xml:space="preserve">  </w:instrText>
    </w:r>
    <w:r w:rsidRPr="00FA60B9">
      <w:rPr>
        <w:rFonts w:ascii="Arial" w:hAnsi="Arial" w:cs="Arial"/>
        <w:bCs/>
        <w:sz w:val="20"/>
      </w:rPr>
      <w:fldChar w:fldCharType="separate"/>
    </w:r>
    <w:r>
      <w:rPr>
        <w:rFonts w:ascii="Arial" w:hAnsi="Arial" w:cs="Arial"/>
        <w:bCs/>
        <w:noProof/>
        <w:sz w:val="20"/>
      </w:rPr>
      <w:t>14</w:t>
    </w:r>
    <w:r w:rsidRPr="00FA60B9">
      <w:rPr>
        <w:rFonts w:ascii="Arial" w:hAnsi="Arial" w:cs="Arial"/>
        <w:bCs/>
        <w:sz w:val="20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87CD7F" w14:textId="41D72F12" w:rsidR="00FD18A3" w:rsidRPr="001B4620" w:rsidRDefault="00FD18A3" w:rsidP="001B4620">
    <w:pPr>
      <w:pStyle w:val="Footer"/>
      <w:spacing w:before="120"/>
      <w:ind w:right="357"/>
      <w:rPr>
        <w:sz w:val="16"/>
        <w:szCs w:val="16"/>
        <w:lang w:val="sv-SE"/>
      </w:rPr>
    </w:pPr>
    <w:r w:rsidRPr="00794ED6">
      <w:rPr>
        <w:rFonts w:ascii="Arial" w:hAnsi="Arial" w:cs="Arial"/>
        <w:caps/>
        <w:sz w:val="20"/>
        <w:szCs w:val="20"/>
      </w:rPr>
      <w:t>sa</w:t>
    </w:r>
    <w:r w:rsidRPr="001B4620">
      <w:rPr>
        <w:rFonts w:ascii="Arial" w:hAnsi="Arial" w:cs="Arial"/>
        <w:caps/>
        <w:sz w:val="20"/>
        <w:szCs w:val="20"/>
        <w:lang w:val="ru-RU"/>
      </w:rPr>
      <w:t>-</w:t>
    </w:r>
    <w:r>
      <w:rPr>
        <w:rFonts w:ascii="Arial" w:hAnsi="Arial" w:cs="Arial"/>
        <w:caps/>
        <w:sz w:val="20"/>
        <w:szCs w:val="20"/>
      </w:rPr>
      <w:t>06.10.0</w:t>
    </w:r>
    <w:r>
      <w:rPr>
        <w:rFonts w:ascii="Arial" w:hAnsi="Arial" w:cs="Arial"/>
        <w:caps/>
        <w:sz w:val="20"/>
        <w:szCs w:val="20"/>
        <w:lang w:val="sr-Cyrl-RS"/>
      </w:rPr>
      <w:t>2</w:t>
    </w:r>
    <w:r>
      <w:rPr>
        <w:rFonts w:ascii="Arial" w:hAnsi="Arial" w:cs="Arial"/>
        <w:caps/>
        <w:sz w:val="20"/>
        <w:szCs w:val="20"/>
      </w:rPr>
      <w:t>-01</w:t>
    </w:r>
    <w:r>
      <w:rPr>
        <w:rFonts w:ascii="Arial" w:hAnsi="Arial" w:cs="Arial"/>
        <w:caps/>
        <w:sz w:val="20"/>
        <w:szCs w:val="20"/>
        <w:lang w:val="sr-Cyrl-RS"/>
      </w:rPr>
      <w:t>7</w:t>
    </w:r>
    <w:r w:rsidRPr="001B4620">
      <w:rPr>
        <w:rFonts w:ascii="Arial" w:hAnsi="Arial" w:cs="Arial"/>
        <w:sz w:val="20"/>
        <w:szCs w:val="20"/>
        <w:lang w:val="ru-RU"/>
      </w:rPr>
      <w:t>, верз</w:t>
    </w:r>
    <w:r w:rsidRPr="00CE2139">
      <w:rPr>
        <w:rFonts w:ascii="Arial" w:hAnsi="Arial" w:cs="Arial"/>
        <w:sz w:val="20"/>
        <w:szCs w:val="20"/>
        <w:lang w:val="ru-RU"/>
      </w:rPr>
      <w:t xml:space="preserve">ија </w:t>
    </w:r>
    <w:r w:rsidRPr="006C6905">
      <w:rPr>
        <w:rFonts w:ascii="Arial" w:hAnsi="Arial" w:cs="Arial"/>
        <w:sz w:val="20"/>
        <w:szCs w:val="20"/>
        <w:lang w:val="sr-Latn-RS"/>
      </w:rPr>
      <w:t>3.0</w:t>
    </w:r>
    <w:r w:rsidRPr="00CE2139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</w:r>
    <w:r w:rsidRPr="001B4620">
      <w:rPr>
        <w:rFonts w:ascii="Arial" w:hAnsi="Arial" w:cs="Arial"/>
        <w:sz w:val="20"/>
        <w:lang w:val="ru-RU"/>
      </w:rPr>
      <w:t xml:space="preserve">Страна </w:t>
    </w:r>
    <w:r w:rsidRPr="00FA60B9">
      <w:rPr>
        <w:rFonts w:ascii="Arial" w:hAnsi="Arial" w:cs="Arial"/>
        <w:bCs/>
        <w:sz w:val="20"/>
      </w:rPr>
      <w:fldChar w:fldCharType="begin"/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instrText>PAGE</w:instrText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fldChar w:fldCharType="separate"/>
    </w:r>
    <w:r>
      <w:rPr>
        <w:rFonts w:ascii="Arial" w:hAnsi="Arial" w:cs="Arial"/>
        <w:bCs/>
        <w:noProof/>
        <w:sz w:val="20"/>
      </w:rPr>
      <w:t>9</w:t>
    </w:r>
    <w:r w:rsidRPr="00FA60B9">
      <w:rPr>
        <w:rFonts w:ascii="Arial" w:hAnsi="Arial" w:cs="Arial"/>
        <w:bCs/>
        <w:sz w:val="20"/>
      </w:rPr>
      <w:fldChar w:fldCharType="end"/>
    </w:r>
    <w:r w:rsidRPr="001B4620">
      <w:rPr>
        <w:rFonts w:ascii="Arial" w:hAnsi="Arial" w:cs="Arial"/>
        <w:sz w:val="20"/>
        <w:lang w:val="ru-RU"/>
      </w:rPr>
      <w:t xml:space="preserve"> од </w:t>
    </w:r>
    <w:r w:rsidRPr="00FA60B9">
      <w:rPr>
        <w:rFonts w:ascii="Arial" w:hAnsi="Arial" w:cs="Arial"/>
        <w:bCs/>
        <w:sz w:val="20"/>
      </w:rPr>
      <w:fldChar w:fldCharType="begin"/>
    </w:r>
    <w:r w:rsidRPr="001B4620">
      <w:rPr>
        <w:rFonts w:ascii="Arial" w:hAnsi="Arial" w:cs="Arial"/>
        <w:bCs/>
        <w:sz w:val="20"/>
        <w:lang w:val="ru-RU"/>
      </w:rPr>
      <w:instrText xml:space="preserve"> </w:instrText>
    </w:r>
    <w:r w:rsidRPr="00FA60B9">
      <w:rPr>
        <w:rFonts w:ascii="Arial" w:hAnsi="Arial" w:cs="Arial"/>
        <w:bCs/>
        <w:sz w:val="20"/>
      </w:rPr>
      <w:instrText>NUMPAGES</w:instrText>
    </w:r>
    <w:r w:rsidRPr="001B4620">
      <w:rPr>
        <w:rFonts w:ascii="Arial" w:hAnsi="Arial" w:cs="Arial"/>
        <w:bCs/>
        <w:sz w:val="20"/>
        <w:lang w:val="ru-RU"/>
      </w:rPr>
      <w:instrText xml:space="preserve">  </w:instrText>
    </w:r>
    <w:r w:rsidRPr="00FA60B9">
      <w:rPr>
        <w:rFonts w:ascii="Arial" w:hAnsi="Arial" w:cs="Arial"/>
        <w:bCs/>
        <w:sz w:val="20"/>
      </w:rPr>
      <w:fldChar w:fldCharType="separate"/>
    </w:r>
    <w:r>
      <w:rPr>
        <w:rFonts w:ascii="Arial" w:hAnsi="Arial" w:cs="Arial"/>
        <w:bCs/>
        <w:noProof/>
        <w:sz w:val="20"/>
      </w:rPr>
      <w:t>14</w:t>
    </w:r>
    <w:r w:rsidRPr="00FA60B9">
      <w:rPr>
        <w:rFonts w:ascii="Arial" w:hAnsi="Arial" w:cs="Arial"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E9B36B" w14:textId="77777777" w:rsidR="00CE4FBE" w:rsidRDefault="00CE4FBE">
      <w:r>
        <w:separator/>
      </w:r>
    </w:p>
  </w:footnote>
  <w:footnote w:type="continuationSeparator" w:id="0">
    <w:p w14:paraId="5CFE4CF0" w14:textId="77777777" w:rsidR="00CE4FBE" w:rsidRDefault="00CE4F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D28F04" w14:textId="77777777" w:rsidR="00FD18A3" w:rsidRPr="008540C2" w:rsidRDefault="00FD18A3" w:rsidP="008540C2">
    <w:pPr>
      <w:pStyle w:val="Header"/>
      <w:spacing w:after="60"/>
      <w:ind w:right="90"/>
      <w:jc w:val="center"/>
      <w:rPr>
        <w:sz w:val="22"/>
        <w:szCs w:val="22"/>
      </w:rPr>
    </w:pPr>
  </w:p>
  <w:p w14:paraId="52C56A0A" w14:textId="77777777" w:rsidR="00FD18A3" w:rsidRPr="00872574" w:rsidRDefault="00FD18A3" w:rsidP="00D71F3C">
    <w:pPr>
      <w:pStyle w:val="Header"/>
      <w:spacing w:after="60"/>
      <w:ind w:right="-1354"/>
      <w:rPr>
        <w:sz w:val="22"/>
        <w:szCs w:val="22"/>
        <w:lang w:val="sr-Latn-C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F1EF3F" w14:textId="77777777" w:rsidR="00FD18A3" w:rsidRPr="00D71F3C" w:rsidRDefault="00FD18A3" w:rsidP="00F03663">
    <w:pPr>
      <w:pStyle w:val="Header"/>
      <w:spacing w:after="4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43DE3"/>
    <w:multiLevelType w:val="hybridMultilevel"/>
    <w:tmpl w:val="58EE2EA4"/>
    <w:lvl w:ilvl="0" w:tplc="CAF247AA">
      <w:start w:val="1"/>
      <w:numFmt w:val="decimal"/>
      <w:lvlText w:val="%1."/>
      <w:lvlJc w:val="left"/>
      <w:pPr>
        <w:tabs>
          <w:tab w:val="num" w:pos="-2154"/>
        </w:tabs>
        <w:ind w:left="-2154" w:hanging="375"/>
      </w:pPr>
      <w:rPr>
        <w:rFonts w:ascii="Arial" w:eastAsia="Times New Roman" w:hAnsi="Arial" w:cs="Arial" w:hint="default"/>
        <w:b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-1449"/>
        </w:tabs>
        <w:ind w:left="-144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729"/>
        </w:tabs>
        <w:ind w:left="-72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9"/>
        </w:tabs>
        <w:ind w:left="-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11"/>
        </w:tabs>
        <w:ind w:left="71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431"/>
        </w:tabs>
        <w:ind w:left="143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51"/>
        </w:tabs>
        <w:ind w:left="215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2871"/>
        </w:tabs>
        <w:ind w:left="287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591"/>
        </w:tabs>
        <w:ind w:left="3591" w:hanging="180"/>
      </w:pPr>
    </w:lvl>
  </w:abstractNum>
  <w:abstractNum w:abstractNumId="1" w15:restartNumberingAfterBreak="0">
    <w:nsid w:val="07C13180"/>
    <w:multiLevelType w:val="multilevel"/>
    <w:tmpl w:val="5C405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8107718"/>
    <w:multiLevelType w:val="hybridMultilevel"/>
    <w:tmpl w:val="33CECB98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523C27"/>
    <w:multiLevelType w:val="hybridMultilevel"/>
    <w:tmpl w:val="B18CCA7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276FC6"/>
    <w:multiLevelType w:val="multilevel"/>
    <w:tmpl w:val="B50E54A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171132"/>
    <w:multiLevelType w:val="hybridMultilevel"/>
    <w:tmpl w:val="E44E1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0E784C"/>
    <w:multiLevelType w:val="hybridMultilevel"/>
    <w:tmpl w:val="9132A04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16DE7"/>
    <w:multiLevelType w:val="hybridMultilevel"/>
    <w:tmpl w:val="96DAB44E"/>
    <w:lvl w:ilvl="0" w:tplc="8E7A691A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1D515EA4"/>
    <w:multiLevelType w:val="multilevel"/>
    <w:tmpl w:val="A27298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577"/>
        </w:tabs>
        <w:ind w:left="577" w:hanging="435"/>
      </w:pPr>
      <w:rPr>
        <w:rFonts w:hint="default"/>
        <w:b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9" w15:restartNumberingAfterBreak="0">
    <w:nsid w:val="2007694D"/>
    <w:multiLevelType w:val="hybridMultilevel"/>
    <w:tmpl w:val="2E76E7E2"/>
    <w:lvl w:ilvl="0" w:tplc="241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0" w15:restartNumberingAfterBreak="0">
    <w:nsid w:val="22414E2F"/>
    <w:multiLevelType w:val="hybridMultilevel"/>
    <w:tmpl w:val="3E743314"/>
    <w:lvl w:ilvl="0" w:tplc="E3F27580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2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24E3FA9"/>
    <w:multiLevelType w:val="hybridMultilevel"/>
    <w:tmpl w:val="CCCE90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3F27580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74AC7EFE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58A492E"/>
    <w:multiLevelType w:val="hybridMultilevel"/>
    <w:tmpl w:val="7AD4BDBA"/>
    <w:lvl w:ilvl="0" w:tplc="ACEA399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2B3191"/>
    <w:multiLevelType w:val="hybridMultilevel"/>
    <w:tmpl w:val="7284A46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2A7AA1"/>
    <w:multiLevelType w:val="hybridMultilevel"/>
    <w:tmpl w:val="9CA00E3A"/>
    <w:lvl w:ilvl="0" w:tplc="2ED8939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0814E6"/>
    <w:multiLevelType w:val="hybridMultilevel"/>
    <w:tmpl w:val="AF40D86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447556A"/>
    <w:multiLevelType w:val="hybridMultilevel"/>
    <w:tmpl w:val="EFAC38F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D065375"/>
    <w:multiLevelType w:val="hybridMultilevel"/>
    <w:tmpl w:val="CD70BFFC"/>
    <w:lvl w:ilvl="0" w:tplc="ACEA399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FD7CA8"/>
    <w:multiLevelType w:val="hybridMultilevel"/>
    <w:tmpl w:val="AF40D862"/>
    <w:lvl w:ilvl="0" w:tplc="04190011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0178F2"/>
    <w:multiLevelType w:val="multilevel"/>
    <w:tmpl w:val="B18CCA7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EF2289"/>
    <w:multiLevelType w:val="hybridMultilevel"/>
    <w:tmpl w:val="417489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3582C"/>
    <w:multiLevelType w:val="hybridMultilevel"/>
    <w:tmpl w:val="C29092B0"/>
    <w:lvl w:ilvl="0" w:tplc="A142E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1A0019" w:tentative="1">
      <w:start w:val="1"/>
      <w:numFmt w:val="lowerLetter"/>
      <w:lvlText w:val="%2."/>
      <w:lvlJc w:val="left"/>
      <w:pPr>
        <w:ind w:left="1800" w:hanging="360"/>
      </w:pPr>
    </w:lvl>
    <w:lvl w:ilvl="2" w:tplc="2C1A001B" w:tentative="1">
      <w:start w:val="1"/>
      <w:numFmt w:val="lowerRoman"/>
      <w:lvlText w:val="%3."/>
      <w:lvlJc w:val="right"/>
      <w:pPr>
        <w:ind w:left="2520" w:hanging="180"/>
      </w:pPr>
    </w:lvl>
    <w:lvl w:ilvl="3" w:tplc="2C1A000F" w:tentative="1">
      <w:start w:val="1"/>
      <w:numFmt w:val="decimal"/>
      <w:lvlText w:val="%4."/>
      <w:lvlJc w:val="left"/>
      <w:pPr>
        <w:ind w:left="3240" w:hanging="360"/>
      </w:pPr>
    </w:lvl>
    <w:lvl w:ilvl="4" w:tplc="2C1A0019" w:tentative="1">
      <w:start w:val="1"/>
      <w:numFmt w:val="lowerLetter"/>
      <w:lvlText w:val="%5."/>
      <w:lvlJc w:val="left"/>
      <w:pPr>
        <w:ind w:left="3960" w:hanging="360"/>
      </w:pPr>
    </w:lvl>
    <w:lvl w:ilvl="5" w:tplc="2C1A001B" w:tentative="1">
      <w:start w:val="1"/>
      <w:numFmt w:val="lowerRoman"/>
      <w:lvlText w:val="%6."/>
      <w:lvlJc w:val="right"/>
      <w:pPr>
        <w:ind w:left="4680" w:hanging="180"/>
      </w:pPr>
    </w:lvl>
    <w:lvl w:ilvl="6" w:tplc="2C1A000F" w:tentative="1">
      <w:start w:val="1"/>
      <w:numFmt w:val="decimal"/>
      <w:lvlText w:val="%7."/>
      <w:lvlJc w:val="left"/>
      <w:pPr>
        <w:ind w:left="5400" w:hanging="360"/>
      </w:pPr>
    </w:lvl>
    <w:lvl w:ilvl="7" w:tplc="2C1A0019" w:tentative="1">
      <w:start w:val="1"/>
      <w:numFmt w:val="lowerLetter"/>
      <w:lvlText w:val="%8."/>
      <w:lvlJc w:val="left"/>
      <w:pPr>
        <w:ind w:left="6120" w:hanging="360"/>
      </w:pPr>
    </w:lvl>
    <w:lvl w:ilvl="8" w:tplc="2C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A1C4C71"/>
    <w:multiLevelType w:val="multilevel"/>
    <w:tmpl w:val="E8AA5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F3438D9"/>
    <w:multiLevelType w:val="multilevel"/>
    <w:tmpl w:val="5E4AD862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2803266"/>
    <w:multiLevelType w:val="hybridMultilevel"/>
    <w:tmpl w:val="5150F5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5A5F4C"/>
    <w:multiLevelType w:val="multilevel"/>
    <w:tmpl w:val="C7860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26" w15:restartNumberingAfterBreak="0">
    <w:nsid w:val="5C8B1577"/>
    <w:multiLevelType w:val="hybridMultilevel"/>
    <w:tmpl w:val="E620EA2C"/>
    <w:lvl w:ilvl="0" w:tplc="39C6C7F6">
      <w:start w:val="1"/>
      <w:numFmt w:val="decimal"/>
      <w:lvlText w:val="%1)"/>
      <w:lvlJc w:val="left"/>
      <w:pPr>
        <w:ind w:left="5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7" w15:restartNumberingAfterBreak="0">
    <w:nsid w:val="5DC21D96"/>
    <w:multiLevelType w:val="multilevel"/>
    <w:tmpl w:val="8BE676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577"/>
        </w:tabs>
        <w:ind w:left="577" w:hanging="435"/>
      </w:pPr>
      <w:rPr>
        <w:rFonts w:hint="default"/>
        <w:b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8" w15:restartNumberingAfterBreak="0">
    <w:nsid w:val="6C7B66FF"/>
    <w:multiLevelType w:val="hybridMultilevel"/>
    <w:tmpl w:val="5A8AE1DE"/>
    <w:lvl w:ilvl="0" w:tplc="241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9" w15:restartNumberingAfterBreak="0">
    <w:nsid w:val="741B7194"/>
    <w:multiLevelType w:val="multilevel"/>
    <w:tmpl w:val="4CFE08C0"/>
    <w:lvl w:ilvl="0">
      <w:start w:val="1"/>
      <w:numFmt w:val="upperRoman"/>
      <w:pStyle w:val="Date"/>
      <w:lvlText w:val="ЧАСТЬ %1."/>
      <w:lvlJc w:val="left"/>
      <w:pPr>
        <w:tabs>
          <w:tab w:val="num" w:pos="5279"/>
        </w:tabs>
        <w:ind w:left="3839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1">
      <w:start w:val="1"/>
      <w:numFmt w:val="decimal"/>
      <w:lvlText w:val="РАЗДЕЛ %1.%2"/>
      <w:lvlJc w:val="left"/>
      <w:pPr>
        <w:tabs>
          <w:tab w:val="num" w:pos="5819"/>
        </w:tabs>
        <w:ind w:left="509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839"/>
        </w:tabs>
        <w:ind w:left="383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39"/>
        </w:tabs>
        <w:ind w:left="383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199"/>
        </w:tabs>
        <w:ind w:left="4199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99"/>
        </w:tabs>
        <w:ind w:left="4199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559"/>
        </w:tabs>
        <w:ind w:left="455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59"/>
        </w:tabs>
        <w:ind w:left="455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19"/>
        </w:tabs>
        <w:ind w:left="4919" w:hanging="1800"/>
      </w:pPr>
      <w:rPr>
        <w:rFonts w:hint="default"/>
      </w:rPr>
    </w:lvl>
  </w:abstractNum>
  <w:abstractNum w:abstractNumId="30" w15:restartNumberingAfterBreak="0">
    <w:nsid w:val="79B15449"/>
    <w:multiLevelType w:val="hybridMultilevel"/>
    <w:tmpl w:val="B69C2B4C"/>
    <w:lvl w:ilvl="0" w:tplc="8A1AAD5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ascii="Arial" w:eastAsia="Times New Roman" w:hAnsi="Arial" w:cs="Arial" w:hint="default"/>
        <w:b/>
        <w:sz w:val="20"/>
        <w:szCs w:val="20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 w15:restartNumberingAfterBreak="0">
    <w:nsid w:val="7B5706E8"/>
    <w:multiLevelType w:val="multilevel"/>
    <w:tmpl w:val="527EFC3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7CF64E63"/>
    <w:multiLevelType w:val="multilevel"/>
    <w:tmpl w:val="E81CFE1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FF11413"/>
    <w:multiLevelType w:val="hybridMultilevel"/>
    <w:tmpl w:val="8D8EEF1E"/>
    <w:lvl w:ilvl="0" w:tplc="0FA485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4"/>
  </w:num>
  <w:num w:numId="3">
    <w:abstractNumId w:val="11"/>
  </w:num>
  <w:num w:numId="4">
    <w:abstractNumId w:val="25"/>
  </w:num>
  <w:num w:numId="5">
    <w:abstractNumId w:val="29"/>
  </w:num>
  <w:num w:numId="6">
    <w:abstractNumId w:val="17"/>
  </w:num>
  <w:num w:numId="7">
    <w:abstractNumId w:val="8"/>
  </w:num>
  <w:num w:numId="8">
    <w:abstractNumId w:val="0"/>
  </w:num>
  <w:num w:numId="9">
    <w:abstractNumId w:val="16"/>
  </w:num>
  <w:num w:numId="10">
    <w:abstractNumId w:val="12"/>
  </w:num>
  <w:num w:numId="11">
    <w:abstractNumId w:val="3"/>
  </w:num>
  <w:num w:numId="12">
    <w:abstractNumId w:val="19"/>
  </w:num>
  <w:num w:numId="13">
    <w:abstractNumId w:val="14"/>
  </w:num>
  <w:num w:numId="14">
    <w:abstractNumId w:val="4"/>
  </w:num>
  <w:num w:numId="15">
    <w:abstractNumId w:val="15"/>
  </w:num>
  <w:num w:numId="16">
    <w:abstractNumId w:val="22"/>
  </w:num>
  <w:num w:numId="17">
    <w:abstractNumId w:val="18"/>
  </w:num>
  <w:num w:numId="18">
    <w:abstractNumId w:val="13"/>
  </w:num>
  <w:num w:numId="19">
    <w:abstractNumId w:val="26"/>
  </w:num>
  <w:num w:numId="20">
    <w:abstractNumId w:val="20"/>
  </w:num>
  <w:num w:numId="21">
    <w:abstractNumId w:val="30"/>
  </w:num>
  <w:num w:numId="22">
    <w:abstractNumId w:val="21"/>
  </w:num>
  <w:num w:numId="23">
    <w:abstractNumId w:val="27"/>
  </w:num>
  <w:num w:numId="24">
    <w:abstractNumId w:val="8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</w:num>
  <w:num w:numId="27">
    <w:abstractNumId w:val="33"/>
  </w:num>
  <w:num w:numId="28">
    <w:abstractNumId w:val="6"/>
  </w:num>
  <w:num w:numId="29">
    <w:abstractNumId w:val="23"/>
  </w:num>
  <w:num w:numId="30">
    <w:abstractNumId w:val="32"/>
  </w:num>
  <w:num w:numId="31">
    <w:abstractNumId w:val="1"/>
  </w:num>
  <w:num w:numId="32">
    <w:abstractNumId w:val="10"/>
  </w:num>
  <w:num w:numId="33">
    <w:abstractNumId w:val="31"/>
  </w:num>
  <w:num w:numId="34">
    <w:abstractNumId w:val="9"/>
  </w:num>
  <w:num w:numId="35">
    <w:abstractNumId w:val="28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hideSpellingErrors/>
  <w:hideGrammaticalErrors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44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90F"/>
    <w:rsid w:val="00007181"/>
    <w:rsid w:val="00016392"/>
    <w:rsid w:val="00021695"/>
    <w:rsid w:val="00023177"/>
    <w:rsid w:val="000240C4"/>
    <w:rsid w:val="00027417"/>
    <w:rsid w:val="00041E8B"/>
    <w:rsid w:val="00042BB7"/>
    <w:rsid w:val="000455FB"/>
    <w:rsid w:val="00046DC9"/>
    <w:rsid w:val="00047CF0"/>
    <w:rsid w:val="00051AD9"/>
    <w:rsid w:val="00054B44"/>
    <w:rsid w:val="00054E4E"/>
    <w:rsid w:val="00061CFE"/>
    <w:rsid w:val="00062BB1"/>
    <w:rsid w:val="000636E4"/>
    <w:rsid w:val="00063C93"/>
    <w:rsid w:val="00065C00"/>
    <w:rsid w:val="00067971"/>
    <w:rsid w:val="00075B7A"/>
    <w:rsid w:val="00080048"/>
    <w:rsid w:val="00083AC8"/>
    <w:rsid w:val="00096E24"/>
    <w:rsid w:val="00096FE7"/>
    <w:rsid w:val="000A34EE"/>
    <w:rsid w:val="000A5B66"/>
    <w:rsid w:val="000A6506"/>
    <w:rsid w:val="000B0B51"/>
    <w:rsid w:val="000B50CE"/>
    <w:rsid w:val="000B63B8"/>
    <w:rsid w:val="000B7547"/>
    <w:rsid w:val="000C0B9C"/>
    <w:rsid w:val="000C1580"/>
    <w:rsid w:val="000C361E"/>
    <w:rsid w:val="000C36C5"/>
    <w:rsid w:val="000C4CD7"/>
    <w:rsid w:val="000C598B"/>
    <w:rsid w:val="000D00DD"/>
    <w:rsid w:val="000D18D2"/>
    <w:rsid w:val="000D2712"/>
    <w:rsid w:val="000D5277"/>
    <w:rsid w:val="000D7DAC"/>
    <w:rsid w:val="000E1A2D"/>
    <w:rsid w:val="000E3413"/>
    <w:rsid w:val="000E5031"/>
    <w:rsid w:val="000E7D8C"/>
    <w:rsid w:val="000F58C4"/>
    <w:rsid w:val="00100554"/>
    <w:rsid w:val="00100FB6"/>
    <w:rsid w:val="00102626"/>
    <w:rsid w:val="00113004"/>
    <w:rsid w:val="00116657"/>
    <w:rsid w:val="00120806"/>
    <w:rsid w:val="00122BCB"/>
    <w:rsid w:val="00122F51"/>
    <w:rsid w:val="00123551"/>
    <w:rsid w:val="00130062"/>
    <w:rsid w:val="00131F43"/>
    <w:rsid w:val="0013230A"/>
    <w:rsid w:val="00134E6A"/>
    <w:rsid w:val="0014197B"/>
    <w:rsid w:val="00142905"/>
    <w:rsid w:val="0014383A"/>
    <w:rsid w:val="0014450F"/>
    <w:rsid w:val="00150433"/>
    <w:rsid w:val="00150A15"/>
    <w:rsid w:val="001519DB"/>
    <w:rsid w:val="00151F01"/>
    <w:rsid w:val="00153DFB"/>
    <w:rsid w:val="00155851"/>
    <w:rsid w:val="00157B04"/>
    <w:rsid w:val="0016319B"/>
    <w:rsid w:val="00166840"/>
    <w:rsid w:val="0017016E"/>
    <w:rsid w:val="00171AD3"/>
    <w:rsid w:val="00171C80"/>
    <w:rsid w:val="0017365F"/>
    <w:rsid w:val="00173766"/>
    <w:rsid w:val="0017412A"/>
    <w:rsid w:val="00176FE5"/>
    <w:rsid w:val="001771CA"/>
    <w:rsid w:val="00177489"/>
    <w:rsid w:val="001839B9"/>
    <w:rsid w:val="001846E5"/>
    <w:rsid w:val="00185E60"/>
    <w:rsid w:val="00192105"/>
    <w:rsid w:val="00193DF1"/>
    <w:rsid w:val="001949BA"/>
    <w:rsid w:val="00196F92"/>
    <w:rsid w:val="001A209F"/>
    <w:rsid w:val="001A232C"/>
    <w:rsid w:val="001A3B91"/>
    <w:rsid w:val="001B19C8"/>
    <w:rsid w:val="001B24ED"/>
    <w:rsid w:val="001B2B54"/>
    <w:rsid w:val="001B39AD"/>
    <w:rsid w:val="001B4620"/>
    <w:rsid w:val="001B7C25"/>
    <w:rsid w:val="001C56E2"/>
    <w:rsid w:val="001C7478"/>
    <w:rsid w:val="001D2420"/>
    <w:rsid w:val="001D37CA"/>
    <w:rsid w:val="001F2A7F"/>
    <w:rsid w:val="001F33A7"/>
    <w:rsid w:val="001F5148"/>
    <w:rsid w:val="002046D9"/>
    <w:rsid w:val="00206C8E"/>
    <w:rsid w:val="002075DF"/>
    <w:rsid w:val="002107B4"/>
    <w:rsid w:val="00216823"/>
    <w:rsid w:val="00220CE8"/>
    <w:rsid w:val="0022462B"/>
    <w:rsid w:val="00226151"/>
    <w:rsid w:val="002338CD"/>
    <w:rsid w:val="002349F2"/>
    <w:rsid w:val="0023503C"/>
    <w:rsid w:val="002354E0"/>
    <w:rsid w:val="002355E6"/>
    <w:rsid w:val="00236245"/>
    <w:rsid w:val="00236861"/>
    <w:rsid w:val="002414CA"/>
    <w:rsid w:val="0024476F"/>
    <w:rsid w:val="002471A9"/>
    <w:rsid w:val="00251205"/>
    <w:rsid w:val="00252371"/>
    <w:rsid w:val="002555A1"/>
    <w:rsid w:val="002559F9"/>
    <w:rsid w:val="002663D7"/>
    <w:rsid w:val="002707E6"/>
    <w:rsid w:val="002730B1"/>
    <w:rsid w:val="00280D27"/>
    <w:rsid w:val="00283A8D"/>
    <w:rsid w:val="00284F78"/>
    <w:rsid w:val="002872AB"/>
    <w:rsid w:val="00287448"/>
    <w:rsid w:val="00290113"/>
    <w:rsid w:val="00291C77"/>
    <w:rsid w:val="00292044"/>
    <w:rsid w:val="0029290F"/>
    <w:rsid w:val="002954AF"/>
    <w:rsid w:val="002954D3"/>
    <w:rsid w:val="00296017"/>
    <w:rsid w:val="002A2054"/>
    <w:rsid w:val="002A3EFC"/>
    <w:rsid w:val="002A47A9"/>
    <w:rsid w:val="002A5586"/>
    <w:rsid w:val="002B2A3F"/>
    <w:rsid w:val="002B2BDA"/>
    <w:rsid w:val="002B3A81"/>
    <w:rsid w:val="002B5F02"/>
    <w:rsid w:val="002B68DD"/>
    <w:rsid w:val="002B74CC"/>
    <w:rsid w:val="002C0386"/>
    <w:rsid w:val="002C0462"/>
    <w:rsid w:val="002C16CD"/>
    <w:rsid w:val="002C46B1"/>
    <w:rsid w:val="002C5EE0"/>
    <w:rsid w:val="002C64A0"/>
    <w:rsid w:val="002C7C53"/>
    <w:rsid w:val="002D20FF"/>
    <w:rsid w:val="002D3436"/>
    <w:rsid w:val="002D3F7A"/>
    <w:rsid w:val="002D4C66"/>
    <w:rsid w:val="002E18E9"/>
    <w:rsid w:val="002E3912"/>
    <w:rsid w:val="002E39A6"/>
    <w:rsid w:val="002E41B9"/>
    <w:rsid w:val="002F3498"/>
    <w:rsid w:val="0030160A"/>
    <w:rsid w:val="003029C2"/>
    <w:rsid w:val="00305270"/>
    <w:rsid w:val="00305BB7"/>
    <w:rsid w:val="00305DFA"/>
    <w:rsid w:val="0030728E"/>
    <w:rsid w:val="0032159E"/>
    <w:rsid w:val="00325CD5"/>
    <w:rsid w:val="003260D2"/>
    <w:rsid w:val="003306F0"/>
    <w:rsid w:val="0033433D"/>
    <w:rsid w:val="003351A0"/>
    <w:rsid w:val="00336A82"/>
    <w:rsid w:val="00340960"/>
    <w:rsid w:val="00340C32"/>
    <w:rsid w:val="00346446"/>
    <w:rsid w:val="00347FD4"/>
    <w:rsid w:val="00355BED"/>
    <w:rsid w:val="00355E03"/>
    <w:rsid w:val="00360AA8"/>
    <w:rsid w:val="003632A3"/>
    <w:rsid w:val="00363B6F"/>
    <w:rsid w:val="00363FC6"/>
    <w:rsid w:val="003641F6"/>
    <w:rsid w:val="00367434"/>
    <w:rsid w:val="00377DA9"/>
    <w:rsid w:val="00380CCB"/>
    <w:rsid w:val="00386654"/>
    <w:rsid w:val="003915B0"/>
    <w:rsid w:val="00392E48"/>
    <w:rsid w:val="003A1575"/>
    <w:rsid w:val="003A24E7"/>
    <w:rsid w:val="003A389F"/>
    <w:rsid w:val="003A4099"/>
    <w:rsid w:val="003A5BB7"/>
    <w:rsid w:val="003A716F"/>
    <w:rsid w:val="003B0B50"/>
    <w:rsid w:val="003B2A50"/>
    <w:rsid w:val="003B2DD8"/>
    <w:rsid w:val="003B36E4"/>
    <w:rsid w:val="003B5BFF"/>
    <w:rsid w:val="003B649B"/>
    <w:rsid w:val="003C24F5"/>
    <w:rsid w:val="003C2B2E"/>
    <w:rsid w:val="003C3F1D"/>
    <w:rsid w:val="003C4852"/>
    <w:rsid w:val="003C7061"/>
    <w:rsid w:val="003D109A"/>
    <w:rsid w:val="003D2480"/>
    <w:rsid w:val="003E0DEB"/>
    <w:rsid w:val="003E2BA6"/>
    <w:rsid w:val="003E4CA3"/>
    <w:rsid w:val="003E550C"/>
    <w:rsid w:val="003E7436"/>
    <w:rsid w:val="003F1711"/>
    <w:rsid w:val="003F3E52"/>
    <w:rsid w:val="003F606B"/>
    <w:rsid w:val="00401E27"/>
    <w:rsid w:val="0040222C"/>
    <w:rsid w:val="004055E8"/>
    <w:rsid w:val="00405B09"/>
    <w:rsid w:val="004100D4"/>
    <w:rsid w:val="00410758"/>
    <w:rsid w:val="004147A9"/>
    <w:rsid w:val="00421F18"/>
    <w:rsid w:val="00425050"/>
    <w:rsid w:val="004253A5"/>
    <w:rsid w:val="004254DA"/>
    <w:rsid w:val="0042702E"/>
    <w:rsid w:val="00427F8B"/>
    <w:rsid w:val="0043012F"/>
    <w:rsid w:val="00436ECE"/>
    <w:rsid w:val="004412B8"/>
    <w:rsid w:val="00445C74"/>
    <w:rsid w:val="004501DF"/>
    <w:rsid w:val="00452616"/>
    <w:rsid w:val="004557C9"/>
    <w:rsid w:val="00460895"/>
    <w:rsid w:val="00460988"/>
    <w:rsid w:val="00461194"/>
    <w:rsid w:val="00462532"/>
    <w:rsid w:val="00464381"/>
    <w:rsid w:val="00465655"/>
    <w:rsid w:val="00467455"/>
    <w:rsid w:val="00474716"/>
    <w:rsid w:val="0047525B"/>
    <w:rsid w:val="0047660B"/>
    <w:rsid w:val="00477A8D"/>
    <w:rsid w:val="00481E13"/>
    <w:rsid w:val="004844A8"/>
    <w:rsid w:val="004848A0"/>
    <w:rsid w:val="004876A5"/>
    <w:rsid w:val="004926ED"/>
    <w:rsid w:val="00495342"/>
    <w:rsid w:val="004A0A02"/>
    <w:rsid w:val="004A1F00"/>
    <w:rsid w:val="004A70B1"/>
    <w:rsid w:val="004C3571"/>
    <w:rsid w:val="004C5565"/>
    <w:rsid w:val="004D2F83"/>
    <w:rsid w:val="004D305E"/>
    <w:rsid w:val="004D3C6F"/>
    <w:rsid w:val="004D62E7"/>
    <w:rsid w:val="004D72C6"/>
    <w:rsid w:val="004D73F6"/>
    <w:rsid w:val="004D74D2"/>
    <w:rsid w:val="004D7BFE"/>
    <w:rsid w:val="004E12B5"/>
    <w:rsid w:val="004E364C"/>
    <w:rsid w:val="004E45CB"/>
    <w:rsid w:val="004F316D"/>
    <w:rsid w:val="004F58C2"/>
    <w:rsid w:val="00502700"/>
    <w:rsid w:val="00504124"/>
    <w:rsid w:val="00506101"/>
    <w:rsid w:val="005067BF"/>
    <w:rsid w:val="00512AC9"/>
    <w:rsid w:val="005138C5"/>
    <w:rsid w:val="00526F53"/>
    <w:rsid w:val="005321E7"/>
    <w:rsid w:val="00533BDF"/>
    <w:rsid w:val="005357CB"/>
    <w:rsid w:val="00535916"/>
    <w:rsid w:val="0053625F"/>
    <w:rsid w:val="00542966"/>
    <w:rsid w:val="005528F4"/>
    <w:rsid w:val="00552ECC"/>
    <w:rsid w:val="00553E47"/>
    <w:rsid w:val="00560D85"/>
    <w:rsid w:val="0056490D"/>
    <w:rsid w:val="005658CE"/>
    <w:rsid w:val="00566822"/>
    <w:rsid w:val="00566CBA"/>
    <w:rsid w:val="0056784F"/>
    <w:rsid w:val="00567AB4"/>
    <w:rsid w:val="00575789"/>
    <w:rsid w:val="00575CB3"/>
    <w:rsid w:val="0057672E"/>
    <w:rsid w:val="00577E30"/>
    <w:rsid w:val="005841BC"/>
    <w:rsid w:val="0058603A"/>
    <w:rsid w:val="005866C6"/>
    <w:rsid w:val="00586C2D"/>
    <w:rsid w:val="00587837"/>
    <w:rsid w:val="00590CA1"/>
    <w:rsid w:val="005910D5"/>
    <w:rsid w:val="0059347D"/>
    <w:rsid w:val="00593FC4"/>
    <w:rsid w:val="00596D77"/>
    <w:rsid w:val="005974D5"/>
    <w:rsid w:val="0059777D"/>
    <w:rsid w:val="005A3B1D"/>
    <w:rsid w:val="005A4139"/>
    <w:rsid w:val="005A518C"/>
    <w:rsid w:val="005A569C"/>
    <w:rsid w:val="005A6B0D"/>
    <w:rsid w:val="005B0EBD"/>
    <w:rsid w:val="005B12A1"/>
    <w:rsid w:val="005B2EE8"/>
    <w:rsid w:val="005B3E6F"/>
    <w:rsid w:val="005B5884"/>
    <w:rsid w:val="005B5AF8"/>
    <w:rsid w:val="005B5DBD"/>
    <w:rsid w:val="005C2A4C"/>
    <w:rsid w:val="005C304A"/>
    <w:rsid w:val="005C4602"/>
    <w:rsid w:val="005D0C59"/>
    <w:rsid w:val="005D4A49"/>
    <w:rsid w:val="005E1B38"/>
    <w:rsid w:val="005E2546"/>
    <w:rsid w:val="005E416C"/>
    <w:rsid w:val="005E49F4"/>
    <w:rsid w:val="005E4DC3"/>
    <w:rsid w:val="005E7F24"/>
    <w:rsid w:val="005F15AD"/>
    <w:rsid w:val="005F1A63"/>
    <w:rsid w:val="005F27DC"/>
    <w:rsid w:val="005F4B65"/>
    <w:rsid w:val="005F725D"/>
    <w:rsid w:val="00602465"/>
    <w:rsid w:val="006046AA"/>
    <w:rsid w:val="00605369"/>
    <w:rsid w:val="00605BA6"/>
    <w:rsid w:val="00606966"/>
    <w:rsid w:val="00611379"/>
    <w:rsid w:val="00613987"/>
    <w:rsid w:val="00613BCD"/>
    <w:rsid w:val="0062247F"/>
    <w:rsid w:val="00624997"/>
    <w:rsid w:val="006355CF"/>
    <w:rsid w:val="00635E24"/>
    <w:rsid w:val="006464D5"/>
    <w:rsid w:val="006468CF"/>
    <w:rsid w:val="0065263C"/>
    <w:rsid w:val="00652C42"/>
    <w:rsid w:val="00657198"/>
    <w:rsid w:val="00660ED2"/>
    <w:rsid w:val="00660F12"/>
    <w:rsid w:val="0066608C"/>
    <w:rsid w:val="00667FA0"/>
    <w:rsid w:val="00672480"/>
    <w:rsid w:val="00677582"/>
    <w:rsid w:val="00684E1A"/>
    <w:rsid w:val="006862E4"/>
    <w:rsid w:val="00694C04"/>
    <w:rsid w:val="00695665"/>
    <w:rsid w:val="0069651E"/>
    <w:rsid w:val="006A4C64"/>
    <w:rsid w:val="006A7667"/>
    <w:rsid w:val="006B3892"/>
    <w:rsid w:val="006B40F3"/>
    <w:rsid w:val="006B5F90"/>
    <w:rsid w:val="006C1518"/>
    <w:rsid w:val="006C56A1"/>
    <w:rsid w:val="006C5DCC"/>
    <w:rsid w:val="006C629B"/>
    <w:rsid w:val="006C6905"/>
    <w:rsid w:val="006D24E8"/>
    <w:rsid w:val="006D53C1"/>
    <w:rsid w:val="006D5604"/>
    <w:rsid w:val="006D66D4"/>
    <w:rsid w:val="006E2711"/>
    <w:rsid w:val="006E6EB0"/>
    <w:rsid w:val="006F048E"/>
    <w:rsid w:val="006F0F1D"/>
    <w:rsid w:val="006F5448"/>
    <w:rsid w:val="00702131"/>
    <w:rsid w:val="00704A90"/>
    <w:rsid w:val="00705F06"/>
    <w:rsid w:val="00706351"/>
    <w:rsid w:val="00706C5D"/>
    <w:rsid w:val="00712F8E"/>
    <w:rsid w:val="00720120"/>
    <w:rsid w:val="00720A37"/>
    <w:rsid w:val="007221FF"/>
    <w:rsid w:val="00724604"/>
    <w:rsid w:val="00733E61"/>
    <w:rsid w:val="00740435"/>
    <w:rsid w:val="0074184F"/>
    <w:rsid w:val="007437A0"/>
    <w:rsid w:val="00744A5C"/>
    <w:rsid w:val="00746DC2"/>
    <w:rsid w:val="00752DD6"/>
    <w:rsid w:val="007538EF"/>
    <w:rsid w:val="0075640C"/>
    <w:rsid w:val="0075743D"/>
    <w:rsid w:val="00760CE6"/>
    <w:rsid w:val="007646CB"/>
    <w:rsid w:val="0076489B"/>
    <w:rsid w:val="007769AC"/>
    <w:rsid w:val="00776C6C"/>
    <w:rsid w:val="00777F87"/>
    <w:rsid w:val="00780FA1"/>
    <w:rsid w:val="00786E5A"/>
    <w:rsid w:val="0078722C"/>
    <w:rsid w:val="00792C3B"/>
    <w:rsid w:val="00794ED6"/>
    <w:rsid w:val="00795007"/>
    <w:rsid w:val="007A0543"/>
    <w:rsid w:val="007A3301"/>
    <w:rsid w:val="007A3477"/>
    <w:rsid w:val="007A46A4"/>
    <w:rsid w:val="007A4AB8"/>
    <w:rsid w:val="007A4B17"/>
    <w:rsid w:val="007A544F"/>
    <w:rsid w:val="007B012B"/>
    <w:rsid w:val="007B3708"/>
    <w:rsid w:val="007B57A9"/>
    <w:rsid w:val="007B7A25"/>
    <w:rsid w:val="007C41C0"/>
    <w:rsid w:val="007C52C6"/>
    <w:rsid w:val="007C6E14"/>
    <w:rsid w:val="007D0E58"/>
    <w:rsid w:val="007D36A5"/>
    <w:rsid w:val="007D3FD2"/>
    <w:rsid w:val="007D4C5C"/>
    <w:rsid w:val="007D4E88"/>
    <w:rsid w:val="007E0603"/>
    <w:rsid w:val="007E5ADF"/>
    <w:rsid w:val="007E6B92"/>
    <w:rsid w:val="007F0226"/>
    <w:rsid w:val="007F4781"/>
    <w:rsid w:val="007F53FA"/>
    <w:rsid w:val="007F74AC"/>
    <w:rsid w:val="00803936"/>
    <w:rsid w:val="008142BC"/>
    <w:rsid w:val="00815AE3"/>
    <w:rsid w:val="00820D06"/>
    <w:rsid w:val="00823223"/>
    <w:rsid w:val="00823ACA"/>
    <w:rsid w:val="00832D5D"/>
    <w:rsid w:val="00834C59"/>
    <w:rsid w:val="00842BF7"/>
    <w:rsid w:val="0084325A"/>
    <w:rsid w:val="008505A9"/>
    <w:rsid w:val="00850DD1"/>
    <w:rsid w:val="008540C2"/>
    <w:rsid w:val="00854BD1"/>
    <w:rsid w:val="008612C9"/>
    <w:rsid w:val="008619A3"/>
    <w:rsid w:val="00863F9F"/>
    <w:rsid w:val="00867558"/>
    <w:rsid w:val="00872574"/>
    <w:rsid w:val="008838B8"/>
    <w:rsid w:val="008839D3"/>
    <w:rsid w:val="00884C1E"/>
    <w:rsid w:val="008908B0"/>
    <w:rsid w:val="00890A42"/>
    <w:rsid w:val="008965D8"/>
    <w:rsid w:val="008A327E"/>
    <w:rsid w:val="008A42CB"/>
    <w:rsid w:val="008A432F"/>
    <w:rsid w:val="008A5A0B"/>
    <w:rsid w:val="008A682A"/>
    <w:rsid w:val="008A6C93"/>
    <w:rsid w:val="008B270E"/>
    <w:rsid w:val="008B5C58"/>
    <w:rsid w:val="008B5C92"/>
    <w:rsid w:val="008B609B"/>
    <w:rsid w:val="008B7726"/>
    <w:rsid w:val="008C0A3A"/>
    <w:rsid w:val="008C7A83"/>
    <w:rsid w:val="008D06A6"/>
    <w:rsid w:val="008D194C"/>
    <w:rsid w:val="008D4797"/>
    <w:rsid w:val="008E0814"/>
    <w:rsid w:val="008E276D"/>
    <w:rsid w:val="008E36E7"/>
    <w:rsid w:val="008F50B4"/>
    <w:rsid w:val="008F590C"/>
    <w:rsid w:val="008F59D2"/>
    <w:rsid w:val="008F6151"/>
    <w:rsid w:val="008F7B37"/>
    <w:rsid w:val="0090109E"/>
    <w:rsid w:val="00903001"/>
    <w:rsid w:val="009034CF"/>
    <w:rsid w:val="00903682"/>
    <w:rsid w:val="00903A0F"/>
    <w:rsid w:val="00904A30"/>
    <w:rsid w:val="00905A40"/>
    <w:rsid w:val="00911717"/>
    <w:rsid w:val="009117FF"/>
    <w:rsid w:val="0091212E"/>
    <w:rsid w:val="00917FB4"/>
    <w:rsid w:val="009301D7"/>
    <w:rsid w:val="009316BE"/>
    <w:rsid w:val="00931D88"/>
    <w:rsid w:val="00932683"/>
    <w:rsid w:val="00937A25"/>
    <w:rsid w:val="00937D95"/>
    <w:rsid w:val="0094363D"/>
    <w:rsid w:val="00951456"/>
    <w:rsid w:val="0095182F"/>
    <w:rsid w:val="009552D9"/>
    <w:rsid w:val="0095709B"/>
    <w:rsid w:val="00957375"/>
    <w:rsid w:val="009574CF"/>
    <w:rsid w:val="00962C07"/>
    <w:rsid w:val="009700B7"/>
    <w:rsid w:val="009714A1"/>
    <w:rsid w:val="0097329E"/>
    <w:rsid w:val="00976DC8"/>
    <w:rsid w:val="00981949"/>
    <w:rsid w:val="00981DA2"/>
    <w:rsid w:val="00982FA9"/>
    <w:rsid w:val="00983B91"/>
    <w:rsid w:val="00990C9B"/>
    <w:rsid w:val="00993A6D"/>
    <w:rsid w:val="009A034F"/>
    <w:rsid w:val="009A0E54"/>
    <w:rsid w:val="009A2FD5"/>
    <w:rsid w:val="009A38D6"/>
    <w:rsid w:val="009A501C"/>
    <w:rsid w:val="009A6D4B"/>
    <w:rsid w:val="009B1044"/>
    <w:rsid w:val="009B2ADF"/>
    <w:rsid w:val="009B3FFA"/>
    <w:rsid w:val="009B4530"/>
    <w:rsid w:val="009B4ED5"/>
    <w:rsid w:val="009B504F"/>
    <w:rsid w:val="009B506B"/>
    <w:rsid w:val="009B5D64"/>
    <w:rsid w:val="009B7DFD"/>
    <w:rsid w:val="009C3218"/>
    <w:rsid w:val="009C6A64"/>
    <w:rsid w:val="009C7349"/>
    <w:rsid w:val="009D1294"/>
    <w:rsid w:val="009D1A36"/>
    <w:rsid w:val="009E28AD"/>
    <w:rsid w:val="009E5A9F"/>
    <w:rsid w:val="009F456A"/>
    <w:rsid w:val="009F5973"/>
    <w:rsid w:val="009F77C6"/>
    <w:rsid w:val="009F7956"/>
    <w:rsid w:val="00A02684"/>
    <w:rsid w:val="00A05B10"/>
    <w:rsid w:val="00A10636"/>
    <w:rsid w:val="00A12AF7"/>
    <w:rsid w:val="00A12E36"/>
    <w:rsid w:val="00A1345C"/>
    <w:rsid w:val="00A14A9D"/>
    <w:rsid w:val="00A210CE"/>
    <w:rsid w:val="00A24A9A"/>
    <w:rsid w:val="00A25896"/>
    <w:rsid w:val="00A27987"/>
    <w:rsid w:val="00A31E22"/>
    <w:rsid w:val="00A330B4"/>
    <w:rsid w:val="00A34972"/>
    <w:rsid w:val="00A415FB"/>
    <w:rsid w:val="00A5033E"/>
    <w:rsid w:val="00A50490"/>
    <w:rsid w:val="00A5161B"/>
    <w:rsid w:val="00A519BC"/>
    <w:rsid w:val="00A52AD8"/>
    <w:rsid w:val="00A57132"/>
    <w:rsid w:val="00A60243"/>
    <w:rsid w:val="00A63E8D"/>
    <w:rsid w:val="00A6623E"/>
    <w:rsid w:val="00A666E9"/>
    <w:rsid w:val="00A66702"/>
    <w:rsid w:val="00A7074E"/>
    <w:rsid w:val="00A71604"/>
    <w:rsid w:val="00A724FA"/>
    <w:rsid w:val="00A73EA8"/>
    <w:rsid w:val="00A73F5E"/>
    <w:rsid w:val="00A772CF"/>
    <w:rsid w:val="00A80A1D"/>
    <w:rsid w:val="00A87CD7"/>
    <w:rsid w:val="00A90D5A"/>
    <w:rsid w:val="00A9196C"/>
    <w:rsid w:val="00A944FD"/>
    <w:rsid w:val="00A97A25"/>
    <w:rsid w:val="00AA3101"/>
    <w:rsid w:val="00AA51B6"/>
    <w:rsid w:val="00AB672B"/>
    <w:rsid w:val="00AD06BB"/>
    <w:rsid w:val="00AD13F4"/>
    <w:rsid w:val="00AD1E19"/>
    <w:rsid w:val="00AD36F0"/>
    <w:rsid w:val="00AD4116"/>
    <w:rsid w:val="00AE1653"/>
    <w:rsid w:val="00AE17CB"/>
    <w:rsid w:val="00AE1818"/>
    <w:rsid w:val="00AE77BF"/>
    <w:rsid w:val="00AF57B6"/>
    <w:rsid w:val="00B00D3F"/>
    <w:rsid w:val="00B012A2"/>
    <w:rsid w:val="00B01AAB"/>
    <w:rsid w:val="00B02989"/>
    <w:rsid w:val="00B07AED"/>
    <w:rsid w:val="00B12209"/>
    <w:rsid w:val="00B12D09"/>
    <w:rsid w:val="00B15AC0"/>
    <w:rsid w:val="00B17088"/>
    <w:rsid w:val="00B17699"/>
    <w:rsid w:val="00B17982"/>
    <w:rsid w:val="00B20EB1"/>
    <w:rsid w:val="00B2436D"/>
    <w:rsid w:val="00B25E42"/>
    <w:rsid w:val="00B27601"/>
    <w:rsid w:val="00B315D8"/>
    <w:rsid w:val="00B35965"/>
    <w:rsid w:val="00B40B51"/>
    <w:rsid w:val="00B41BBA"/>
    <w:rsid w:val="00B43038"/>
    <w:rsid w:val="00B45692"/>
    <w:rsid w:val="00B5375C"/>
    <w:rsid w:val="00B54140"/>
    <w:rsid w:val="00B6179E"/>
    <w:rsid w:val="00B64055"/>
    <w:rsid w:val="00B65351"/>
    <w:rsid w:val="00B74330"/>
    <w:rsid w:val="00B77975"/>
    <w:rsid w:val="00B81235"/>
    <w:rsid w:val="00B81603"/>
    <w:rsid w:val="00B84E2A"/>
    <w:rsid w:val="00B90986"/>
    <w:rsid w:val="00B90EA4"/>
    <w:rsid w:val="00B9190F"/>
    <w:rsid w:val="00B93B09"/>
    <w:rsid w:val="00B94596"/>
    <w:rsid w:val="00B96F61"/>
    <w:rsid w:val="00BA0A1D"/>
    <w:rsid w:val="00BA2B9E"/>
    <w:rsid w:val="00BA326B"/>
    <w:rsid w:val="00BA658C"/>
    <w:rsid w:val="00BB3609"/>
    <w:rsid w:val="00BB4CB2"/>
    <w:rsid w:val="00BB6CCC"/>
    <w:rsid w:val="00BB7095"/>
    <w:rsid w:val="00BC1B34"/>
    <w:rsid w:val="00BC4309"/>
    <w:rsid w:val="00BC61F1"/>
    <w:rsid w:val="00BC784B"/>
    <w:rsid w:val="00BD1AB8"/>
    <w:rsid w:val="00BD38AE"/>
    <w:rsid w:val="00BD3AAE"/>
    <w:rsid w:val="00BD56D5"/>
    <w:rsid w:val="00BE0EC1"/>
    <w:rsid w:val="00BE2295"/>
    <w:rsid w:val="00BE5539"/>
    <w:rsid w:val="00BE7C90"/>
    <w:rsid w:val="00BF1D4E"/>
    <w:rsid w:val="00BF6676"/>
    <w:rsid w:val="00BF6852"/>
    <w:rsid w:val="00BF6DA0"/>
    <w:rsid w:val="00C0177F"/>
    <w:rsid w:val="00C107AD"/>
    <w:rsid w:val="00C10EB9"/>
    <w:rsid w:val="00C12DE0"/>
    <w:rsid w:val="00C136A9"/>
    <w:rsid w:val="00C14B66"/>
    <w:rsid w:val="00C159A5"/>
    <w:rsid w:val="00C15EB8"/>
    <w:rsid w:val="00C21B6A"/>
    <w:rsid w:val="00C249EE"/>
    <w:rsid w:val="00C25042"/>
    <w:rsid w:val="00C26F02"/>
    <w:rsid w:val="00C30C1E"/>
    <w:rsid w:val="00C30FD9"/>
    <w:rsid w:val="00C31BF1"/>
    <w:rsid w:val="00C32194"/>
    <w:rsid w:val="00C32599"/>
    <w:rsid w:val="00C32FC9"/>
    <w:rsid w:val="00C33767"/>
    <w:rsid w:val="00C3386E"/>
    <w:rsid w:val="00C35924"/>
    <w:rsid w:val="00C35B12"/>
    <w:rsid w:val="00C35D1F"/>
    <w:rsid w:val="00C35E0B"/>
    <w:rsid w:val="00C41F58"/>
    <w:rsid w:val="00C4442E"/>
    <w:rsid w:val="00C47A1E"/>
    <w:rsid w:val="00C50BC5"/>
    <w:rsid w:val="00C52B12"/>
    <w:rsid w:val="00C557B8"/>
    <w:rsid w:val="00C5755B"/>
    <w:rsid w:val="00C63561"/>
    <w:rsid w:val="00C6733E"/>
    <w:rsid w:val="00C706CF"/>
    <w:rsid w:val="00C71011"/>
    <w:rsid w:val="00C720E8"/>
    <w:rsid w:val="00C74DE2"/>
    <w:rsid w:val="00C75C5E"/>
    <w:rsid w:val="00C90EF1"/>
    <w:rsid w:val="00C920AE"/>
    <w:rsid w:val="00C92BDF"/>
    <w:rsid w:val="00C93044"/>
    <w:rsid w:val="00C9364B"/>
    <w:rsid w:val="00C939C7"/>
    <w:rsid w:val="00C95252"/>
    <w:rsid w:val="00C9630A"/>
    <w:rsid w:val="00CA5155"/>
    <w:rsid w:val="00CA5B40"/>
    <w:rsid w:val="00CB104F"/>
    <w:rsid w:val="00CB2236"/>
    <w:rsid w:val="00CB2AB7"/>
    <w:rsid w:val="00CB4630"/>
    <w:rsid w:val="00CB6D41"/>
    <w:rsid w:val="00CC0220"/>
    <w:rsid w:val="00CC08DE"/>
    <w:rsid w:val="00CD17CC"/>
    <w:rsid w:val="00CD5525"/>
    <w:rsid w:val="00CD60DA"/>
    <w:rsid w:val="00CE10E3"/>
    <w:rsid w:val="00CE2139"/>
    <w:rsid w:val="00CE2324"/>
    <w:rsid w:val="00CE2EC2"/>
    <w:rsid w:val="00CE4FBE"/>
    <w:rsid w:val="00CE7370"/>
    <w:rsid w:val="00CF6EF6"/>
    <w:rsid w:val="00D027CB"/>
    <w:rsid w:val="00D03428"/>
    <w:rsid w:val="00D12000"/>
    <w:rsid w:val="00D12D46"/>
    <w:rsid w:val="00D13088"/>
    <w:rsid w:val="00D1381F"/>
    <w:rsid w:val="00D22E74"/>
    <w:rsid w:val="00D24225"/>
    <w:rsid w:val="00D25729"/>
    <w:rsid w:val="00D31A11"/>
    <w:rsid w:val="00D33A42"/>
    <w:rsid w:val="00D354F7"/>
    <w:rsid w:val="00D361CE"/>
    <w:rsid w:val="00D3642E"/>
    <w:rsid w:val="00D36CDE"/>
    <w:rsid w:val="00D37957"/>
    <w:rsid w:val="00D417F8"/>
    <w:rsid w:val="00D44DBA"/>
    <w:rsid w:val="00D505F9"/>
    <w:rsid w:val="00D50967"/>
    <w:rsid w:val="00D526D5"/>
    <w:rsid w:val="00D53186"/>
    <w:rsid w:val="00D57202"/>
    <w:rsid w:val="00D60E52"/>
    <w:rsid w:val="00D61305"/>
    <w:rsid w:val="00D61DA9"/>
    <w:rsid w:val="00D622BE"/>
    <w:rsid w:val="00D6526F"/>
    <w:rsid w:val="00D71415"/>
    <w:rsid w:val="00D71F3C"/>
    <w:rsid w:val="00D7206A"/>
    <w:rsid w:val="00D7258F"/>
    <w:rsid w:val="00D726A2"/>
    <w:rsid w:val="00D73354"/>
    <w:rsid w:val="00D8221E"/>
    <w:rsid w:val="00D8699C"/>
    <w:rsid w:val="00D878CD"/>
    <w:rsid w:val="00D92F67"/>
    <w:rsid w:val="00D9314E"/>
    <w:rsid w:val="00D948A3"/>
    <w:rsid w:val="00D961B9"/>
    <w:rsid w:val="00D96DB9"/>
    <w:rsid w:val="00D979C0"/>
    <w:rsid w:val="00DA4BCE"/>
    <w:rsid w:val="00DA5476"/>
    <w:rsid w:val="00DA6BBA"/>
    <w:rsid w:val="00DA7D4E"/>
    <w:rsid w:val="00DB40F2"/>
    <w:rsid w:val="00DB4426"/>
    <w:rsid w:val="00DB4DAE"/>
    <w:rsid w:val="00DC557F"/>
    <w:rsid w:val="00DC5CF0"/>
    <w:rsid w:val="00DC6A4F"/>
    <w:rsid w:val="00DC6FD9"/>
    <w:rsid w:val="00DC710C"/>
    <w:rsid w:val="00DD04BB"/>
    <w:rsid w:val="00DD0805"/>
    <w:rsid w:val="00DD3F13"/>
    <w:rsid w:val="00DD402B"/>
    <w:rsid w:val="00DD4ED6"/>
    <w:rsid w:val="00DD621D"/>
    <w:rsid w:val="00DE3277"/>
    <w:rsid w:val="00DE338C"/>
    <w:rsid w:val="00DE67DE"/>
    <w:rsid w:val="00DF4C9C"/>
    <w:rsid w:val="00DF5E81"/>
    <w:rsid w:val="00DF63E6"/>
    <w:rsid w:val="00DF6BA1"/>
    <w:rsid w:val="00E01C25"/>
    <w:rsid w:val="00E0450E"/>
    <w:rsid w:val="00E05A96"/>
    <w:rsid w:val="00E05F0E"/>
    <w:rsid w:val="00E10AB0"/>
    <w:rsid w:val="00E1241B"/>
    <w:rsid w:val="00E12ADC"/>
    <w:rsid w:val="00E141A2"/>
    <w:rsid w:val="00E1540F"/>
    <w:rsid w:val="00E165ED"/>
    <w:rsid w:val="00E23072"/>
    <w:rsid w:val="00E23E54"/>
    <w:rsid w:val="00E27A8C"/>
    <w:rsid w:val="00E30709"/>
    <w:rsid w:val="00E34839"/>
    <w:rsid w:val="00E34C32"/>
    <w:rsid w:val="00E37A7D"/>
    <w:rsid w:val="00E445A9"/>
    <w:rsid w:val="00E462F4"/>
    <w:rsid w:val="00E516C4"/>
    <w:rsid w:val="00E526A5"/>
    <w:rsid w:val="00E52DA7"/>
    <w:rsid w:val="00E53056"/>
    <w:rsid w:val="00E552B6"/>
    <w:rsid w:val="00E5675D"/>
    <w:rsid w:val="00E628E4"/>
    <w:rsid w:val="00E63791"/>
    <w:rsid w:val="00E65757"/>
    <w:rsid w:val="00E719B8"/>
    <w:rsid w:val="00E758BB"/>
    <w:rsid w:val="00E77FF7"/>
    <w:rsid w:val="00E80282"/>
    <w:rsid w:val="00E80CD5"/>
    <w:rsid w:val="00E81987"/>
    <w:rsid w:val="00E82682"/>
    <w:rsid w:val="00E85427"/>
    <w:rsid w:val="00E8726A"/>
    <w:rsid w:val="00E87E09"/>
    <w:rsid w:val="00E906B4"/>
    <w:rsid w:val="00E909CD"/>
    <w:rsid w:val="00E93258"/>
    <w:rsid w:val="00E96878"/>
    <w:rsid w:val="00E97A3B"/>
    <w:rsid w:val="00EA2AA1"/>
    <w:rsid w:val="00EA5BBF"/>
    <w:rsid w:val="00EB3B95"/>
    <w:rsid w:val="00EB54BD"/>
    <w:rsid w:val="00EB5AEF"/>
    <w:rsid w:val="00EB6215"/>
    <w:rsid w:val="00EC01E3"/>
    <w:rsid w:val="00EC0330"/>
    <w:rsid w:val="00EC10B3"/>
    <w:rsid w:val="00EC4772"/>
    <w:rsid w:val="00EC57BE"/>
    <w:rsid w:val="00EC69A7"/>
    <w:rsid w:val="00EC6D42"/>
    <w:rsid w:val="00EC6D8A"/>
    <w:rsid w:val="00EC78C8"/>
    <w:rsid w:val="00ED3C24"/>
    <w:rsid w:val="00ED3E57"/>
    <w:rsid w:val="00ED55F5"/>
    <w:rsid w:val="00ED5B0B"/>
    <w:rsid w:val="00ED5F0B"/>
    <w:rsid w:val="00ED6D53"/>
    <w:rsid w:val="00ED7B5C"/>
    <w:rsid w:val="00EE2E83"/>
    <w:rsid w:val="00EF18C2"/>
    <w:rsid w:val="00EF3440"/>
    <w:rsid w:val="00EF7C6B"/>
    <w:rsid w:val="00F00492"/>
    <w:rsid w:val="00F008EC"/>
    <w:rsid w:val="00F01A3A"/>
    <w:rsid w:val="00F03663"/>
    <w:rsid w:val="00F11068"/>
    <w:rsid w:val="00F12263"/>
    <w:rsid w:val="00F12640"/>
    <w:rsid w:val="00F12AD5"/>
    <w:rsid w:val="00F14797"/>
    <w:rsid w:val="00F147AD"/>
    <w:rsid w:val="00F167F7"/>
    <w:rsid w:val="00F22CFE"/>
    <w:rsid w:val="00F25F10"/>
    <w:rsid w:val="00F30803"/>
    <w:rsid w:val="00F325F4"/>
    <w:rsid w:val="00F344D3"/>
    <w:rsid w:val="00F365B2"/>
    <w:rsid w:val="00F4241C"/>
    <w:rsid w:val="00F463D8"/>
    <w:rsid w:val="00F5526F"/>
    <w:rsid w:val="00F55C7D"/>
    <w:rsid w:val="00F57282"/>
    <w:rsid w:val="00F60A81"/>
    <w:rsid w:val="00F61D7A"/>
    <w:rsid w:val="00F64026"/>
    <w:rsid w:val="00F65872"/>
    <w:rsid w:val="00F704F0"/>
    <w:rsid w:val="00F73CE5"/>
    <w:rsid w:val="00F745E2"/>
    <w:rsid w:val="00F75DBC"/>
    <w:rsid w:val="00F76661"/>
    <w:rsid w:val="00F7718A"/>
    <w:rsid w:val="00F77844"/>
    <w:rsid w:val="00F80336"/>
    <w:rsid w:val="00F80E4E"/>
    <w:rsid w:val="00F91045"/>
    <w:rsid w:val="00F969B0"/>
    <w:rsid w:val="00FA1758"/>
    <w:rsid w:val="00FA244A"/>
    <w:rsid w:val="00FA2DC2"/>
    <w:rsid w:val="00FA3946"/>
    <w:rsid w:val="00FA43B8"/>
    <w:rsid w:val="00FA6153"/>
    <w:rsid w:val="00FA6AF7"/>
    <w:rsid w:val="00FA7417"/>
    <w:rsid w:val="00FB052F"/>
    <w:rsid w:val="00FB4DCB"/>
    <w:rsid w:val="00FB78D2"/>
    <w:rsid w:val="00FB7E61"/>
    <w:rsid w:val="00FC1967"/>
    <w:rsid w:val="00FC7C61"/>
    <w:rsid w:val="00FD07DF"/>
    <w:rsid w:val="00FD09C1"/>
    <w:rsid w:val="00FD18A3"/>
    <w:rsid w:val="00FD273C"/>
    <w:rsid w:val="00FD2B2C"/>
    <w:rsid w:val="00FD401E"/>
    <w:rsid w:val="00FE0457"/>
    <w:rsid w:val="00FE5EF5"/>
    <w:rsid w:val="00FF0DB3"/>
    <w:rsid w:val="00FF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527FD3"/>
  <w15:docId w15:val="{06963594-31A9-4BEB-A403-71E522EC3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A327E"/>
    <w:rPr>
      <w:rFonts w:eastAsia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qFormat/>
    <w:rsid w:val="00C6733E"/>
    <w:pPr>
      <w:keepNext/>
      <w:spacing w:before="120"/>
      <w:jc w:val="center"/>
      <w:outlineLvl w:val="0"/>
    </w:pPr>
    <w:rPr>
      <w:b/>
      <w:sz w:val="36"/>
    </w:rPr>
  </w:style>
  <w:style w:type="paragraph" w:styleId="Heading6">
    <w:name w:val="heading 6"/>
    <w:basedOn w:val="Normal"/>
    <w:next w:val="Normal"/>
    <w:qFormat/>
    <w:rsid w:val="007E6B92"/>
    <w:pPr>
      <w:keepNext/>
      <w:ind w:right="-360"/>
      <w:outlineLvl w:val="5"/>
    </w:pPr>
    <w:rPr>
      <w:sz w:val="28"/>
      <w:lang w:val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6733E"/>
    <w:pPr>
      <w:tabs>
        <w:tab w:val="center" w:pos="4702"/>
        <w:tab w:val="right" w:pos="9405"/>
      </w:tabs>
    </w:pPr>
  </w:style>
  <w:style w:type="paragraph" w:styleId="Footer">
    <w:name w:val="footer"/>
    <w:basedOn w:val="Normal"/>
    <w:link w:val="FooterChar"/>
    <w:uiPriority w:val="99"/>
    <w:rsid w:val="00C6733E"/>
    <w:pPr>
      <w:tabs>
        <w:tab w:val="center" w:pos="4702"/>
        <w:tab w:val="right" w:pos="9405"/>
      </w:tabs>
    </w:pPr>
  </w:style>
  <w:style w:type="character" w:styleId="PageNumber">
    <w:name w:val="page number"/>
    <w:basedOn w:val="DefaultParagraphFont"/>
    <w:rsid w:val="00C6733E"/>
  </w:style>
  <w:style w:type="paragraph" w:styleId="BodyTextIndent">
    <w:name w:val="Body Text Indent"/>
    <w:basedOn w:val="Normal"/>
    <w:rsid w:val="00C6733E"/>
    <w:pPr>
      <w:ind w:left="284"/>
    </w:pPr>
  </w:style>
  <w:style w:type="paragraph" w:customStyle="1" w:styleId="Tabela">
    <w:name w:val="Tabela"/>
    <w:basedOn w:val="Normal"/>
    <w:rsid w:val="00171AD3"/>
    <w:pPr>
      <w:spacing w:before="120" w:after="60"/>
      <w:ind w:left="142" w:right="142"/>
      <w:jc w:val="right"/>
    </w:pPr>
    <w:rPr>
      <w:rFonts w:ascii="CHelvItalic" w:hAnsi="CHelvItalic"/>
      <w:kern w:val="20"/>
      <w:sz w:val="22"/>
      <w:szCs w:val="20"/>
    </w:rPr>
  </w:style>
  <w:style w:type="paragraph" w:customStyle="1" w:styleId="ime">
    <w:name w:val="ime"/>
    <w:basedOn w:val="Normal"/>
    <w:rsid w:val="00171AD3"/>
    <w:pPr>
      <w:spacing w:before="1440" w:after="120"/>
      <w:jc w:val="center"/>
    </w:pPr>
    <w:rPr>
      <w:rFonts w:ascii="VogueBold" w:hAnsi="VogueBold"/>
      <w:kern w:val="20"/>
      <w:sz w:val="30"/>
      <w:szCs w:val="20"/>
    </w:rPr>
  </w:style>
  <w:style w:type="table" w:styleId="TableGrid">
    <w:name w:val="Table Grid"/>
    <w:basedOn w:val="TableNormal"/>
    <w:rsid w:val="00872574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7E6B92"/>
    <w:pPr>
      <w:ind w:right="-360"/>
    </w:pPr>
    <w:rPr>
      <w:sz w:val="28"/>
      <w:lang w:val="sl-SI"/>
    </w:rPr>
  </w:style>
  <w:style w:type="paragraph" w:styleId="BalloonText">
    <w:name w:val="Balloon Text"/>
    <w:basedOn w:val="Normal"/>
    <w:semiHidden/>
    <w:rsid w:val="007646CB"/>
    <w:rPr>
      <w:rFonts w:ascii="Tahoma" w:hAnsi="Tahoma" w:cs="Tahoma"/>
      <w:sz w:val="16"/>
      <w:szCs w:val="16"/>
    </w:rPr>
  </w:style>
  <w:style w:type="paragraph" w:customStyle="1" w:styleId="rvps31451">
    <w:name w:val="rvps31451"/>
    <w:basedOn w:val="Normal"/>
    <w:rsid w:val="008540C2"/>
    <w:pPr>
      <w:spacing w:after="300"/>
      <w:jc w:val="both"/>
    </w:pPr>
    <w:rPr>
      <w:rFonts w:ascii="Verdana" w:hAnsi="Verdana"/>
      <w:color w:val="000000"/>
      <w:sz w:val="17"/>
      <w:szCs w:val="17"/>
      <w:lang w:val="ru-RU" w:eastAsia="ru-RU"/>
    </w:rPr>
  </w:style>
  <w:style w:type="character" w:customStyle="1" w:styleId="rvts314512">
    <w:name w:val="rvts314512"/>
    <w:rsid w:val="008540C2"/>
    <w:rPr>
      <w:rFonts w:ascii="Verdana" w:hAnsi="Verdana" w:hint="default"/>
      <w:b/>
      <w:bCs/>
      <w:i w:val="0"/>
      <w:iCs w:val="0"/>
      <w:strike w:val="0"/>
      <w:dstrike w:val="0"/>
      <w:color w:val="000000"/>
      <w:sz w:val="16"/>
      <w:szCs w:val="16"/>
      <w:u w:val="none"/>
      <w:effect w:val="none"/>
      <w:shd w:val="clear" w:color="auto" w:fill="auto"/>
    </w:rPr>
  </w:style>
  <w:style w:type="character" w:customStyle="1" w:styleId="rvts314518">
    <w:name w:val="rvts314518"/>
    <w:rsid w:val="008540C2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sz w:val="16"/>
      <w:szCs w:val="16"/>
      <w:u w:val="none"/>
      <w:effect w:val="none"/>
      <w:shd w:val="clear" w:color="auto" w:fill="auto"/>
    </w:rPr>
  </w:style>
  <w:style w:type="paragraph" w:styleId="NormalWeb">
    <w:name w:val="Normal (Web)"/>
    <w:basedOn w:val="Normal"/>
    <w:rsid w:val="008540C2"/>
    <w:pPr>
      <w:spacing w:before="100" w:beforeAutospacing="1" w:after="100" w:afterAutospacing="1"/>
    </w:pPr>
    <w:rPr>
      <w:rFonts w:ascii="Verdana" w:hAnsi="Verdana"/>
      <w:sz w:val="16"/>
      <w:szCs w:val="16"/>
      <w:lang w:val="ru-RU" w:eastAsia="ru-RU"/>
    </w:rPr>
  </w:style>
  <w:style w:type="character" w:styleId="Hyperlink">
    <w:name w:val="Hyperlink"/>
    <w:uiPriority w:val="99"/>
    <w:rsid w:val="008540C2"/>
    <w:rPr>
      <w:color w:val="0000FF"/>
      <w:u w:val="single"/>
    </w:rPr>
  </w:style>
  <w:style w:type="character" w:styleId="Strong">
    <w:name w:val="Strong"/>
    <w:qFormat/>
    <w:rsid w:val="008540C2"/>
    <w:rPr>
      <w:b/>
      <w:bCs/>
    </w:rPr>
  </w:style>
  <w:style w:type="character" w:customStyle="1" w:styleId="a">
    <w:name w:val="Основной шрифт"/>
    <w:rsid w:val="008540C2"/>
  </w:style>
  <w:style w:type="paragraph" w:customStyle="1" w:styleId="EmailStyle31">
    <w:name w:val="EmailStyle31"/>
    <w:basedOn w:val="Normal"/>
    <w:next w:val="Normal"/>
    <w:link w:val="Heading1Char"/>
    <w:qFormat/>
    <w:rsid w:val="00567AB4"/>
    <w:pPr>
      <w:keepNext/>
      <w:jc w:val="center"/>
      <w:outlineLvl w:val="0"/>
    </w:pPr>
    <w:rPr>
      <w:b/>
      <w:bCs/>
      <w:sz w:val="28"/>
      <w:lang w:val="ru-RU" w:eastAsia="ru-RU"/>
    </w:rPr>
  </w:style>
  <w:style w:type="character" w:customStyle="1" w:styleId="Heading1Char">
    <w:name w:val="Heading 1 Char"/>
    <w:aliases w:val="Глава 1 Char,Заголов Char,H1 Char,1 Char,Загол 2 Char,Document Header1 Char,Заголовок 1 Знак2 Знак Char,Заголовок 1 Знак1 Знак Знак Char,Заголовок 1 Знак Знак Знак Знак Char,Заголовок 1 Знак Знак1 Знак Знак Char"/>
    <w:basedOn w:val="DefaultParagraphFont"/>
    <w:link w:val="EmailStyle31"/>
    <w:rsid w:val="00567AB4"/>
    <w:rPr>
      <w:rFonts w:eastAsia="Times New Roman"/>
      <w:b/>
      <w:bCs/>
      <w:sz w:val="28"/>
      <w:szCs w:val="24"/>
      <w:lang w:val="ru-RU" w:eastAsia="ru-RU"/>
    </w:rPr>
  </w:style>
  <w:style w:type="paragraph" w:styleId="Date">
    <w:name w:val="Date"/>
    <w:basedOn w:val="Normal"/>
    <w:next w:val="Normal"/>
    <w:link w:val="DateChar"/>
    <w:rsid w:val="00567AB4"/>
    <w:pPr>
      <w:numPr>
        <w:numId w:val="5"/>
      </w:numPr>
      <w:tabs>
        <w:tab w:val="clear" w:pos="5279"/>
      </w:tabs>
      <w:spacing w:after="60"/>
      <w:ind w:left="0" w:firstLine="0"/>
      <w:jc w:val="both"/>
    </w:pPr>
    <w:rPr>
      <w:szCs w:val="20"/>
      <w:lang w:val="ru-RU" w:eastAsia="ru-RU"/>
    </w:rPr>
  </w:style>
  <w:style w:type="character" w:customStyle="1" w:styleId="DateChar">
    <w:name w:val="Date Char"/>
    <w:basedOn w:val="DefaultParagraphFont"/>
    <w:link w:val="Date"/>
    <w:rsid w:val="00567AB4"/>
    <w:rPr>
      <w:rFonts w:eastAsia="Times New Roman"/>
      <w:sz w:val="24"/>
      <w:lang w:val="ru-RU" w:eastAsia="ru-RU"/>
    </w:rPr>
  </w:style>
  <w:style w:type="character" w:customStyle="1" w:styleId="BodyTextChar">
    <w:name w:val="Body Text Char"/>
    <w:basedOn w:val="DefaultParagraphFont"/>
    <w:link w:val="BodyText"/>
    <w:rsid w:val="00567AB4"/>
    <w:rPr>
      <w:rFonts w:eastAsia="Times New Roman"/>
      <w:sz w:val="28"/>
      <w:szCs w:val="24"/>
      <w:lang w:val="sl-SI"/>
    </w:rPr>
  </w:style>
  <w:style w:type="paragraph" w:customStyle="1" w:styleId="FR3">
    <w:name w:val="FR3"/>
    <w:rsid w:val="00567AB4"/>
    <w:pPr>
      <w:widowControl w:val="0"/>
      <w:snapToGrid w:val="0"/>
      <w:spacing w:line="300" w:lineRule="auto"/>
      <w:jc w:val="both"/>
    </w:pPr>
    <w:rPr>
      <w:rFonts w:ascii="Arial Narrow" w:eastAsia="Times New Roman" w:hAnsi="Arial Narrow"/>
      <w:sz w:val="28"/>
      <w:lang w:val="ru-RU" w:eastAsia="ru-RU"/>
    </w:rPr>
  </w:style>
  <w:style w:type="paragraph" w:customStyle="1" w:styleId="ConsNonformat">
    <w:name w:val="ConsNonformat"/>
    <w:rsid w:val="00567AB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4"/>
      <w:szCs w:val="24"/>
      <w:lang w:val="ru-RU" w:eastAsia="ru-RU"/>
    </w:rPr>
  </w:style>
  <w:style w:type="paragraph" w:styleId="CommentText">
    <w:name w:val="annotation text"/>
    <w:basedOn w:val="Normal"/>
    <w:link w:val="CommentTextChar"/>
    <w:rsid w:val="00567AB4"/>
    <w:rPr>
      <w:sz w:val="20"/>
      <w:szCs w:val="20"/>
      <w:lang w:val="ru-RU" w:eastAsia="ru-RU"/>
    </w:rPr>
  </w:style>
  <w:style w:type="character" w:customStyle="1" w:styleId="CommentTextChar">
    <w:name w:val="Comment Text Char"/>
    <w:basedOn w:val="DefaultParagraphFont"/>
    <w:link w:val="CommentText"/>
    <w:rsid w:val="00567AB4"/>
    <w:rPr>
      <w:rFonts w:eastAsia="Times New Roman"/>
      <w:lang w:val="ru-RU" w:eastAsia="ru-RU"/>
    </w:rPr>
  </w:style>
  <w:style w:type="character" w:customStyle="1" w:styleId="FooterChar">
    <w:name w:val="Footer Char"/>
    <w:basedOn w:val="DefaultParagraphFont"/>
    <w:link w:val="Footer"/>
    <w:uiPriority w:val="99"/>
    <w:rsid w:val="00567AB4"/>
    <w:rPr>
      <w:rFonts w:eastAsia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sid w:val="00567AB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567A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67AB4"/>
    <w:rPr>
      <w:rFonts w:eastAsia="Times New Roman"/>
      <w:b/>
      <w:bCs/>
      <w:lang w:val="ru-RU" w:eastAsia="ru-RU"/>
    </w:rPr>
  </w:style>
  <w:style w:type="character" w:customStyle="1" w:styleId="CharChar11">
    <w:name w:val="Char Char11"/>
    <w:basedOn w:val="DefaultParagraphFont"/>
    <w:rsid w:val="00567AB4"/>
    <w:rPr>
      <w:sz w:val="24"/>
      <w:lang w:val="ru-RU" w:eastAsia="ru-RU" w:bidi="ar-SA"/>
    </w:rPr>
  </w:style>
  <w:style w:type="character" w:customStyle="1" w:styleId="HeaderChar">
    <w:name w:val="Header Char"/>
    <w:basedOn w:val="DefaultParagraphFont"/>
    <w:link w:val="Header"/>
    <w:uiPriority w:val="99"/>
    <w:rsid w:val="00567AB4"/>
    <w:rPr>
      <w:rFonts w:eastAsia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567AB4"/>
    <w:pPr>
      <w:ind w:left="720"/>
      <w:contextualSpacing/>
    </w:pPr>
    <w:rPr>
      <w:sz w:val="28"/>
      <w:lang w:val="ru-RU" w:eastAsia="ru-RU"/>
    </w:rPr>
  </w:style>
  <w:style w:type="paragraph" w:styleId="NoSpacing">
    <w:name w:val="No Spacing"/>
    <w:uiPriority w:val="1"/>
    <w:qFormat/>
    <w:rsid w:val="00567AB4"/>
    <w:rPr>
      <w:rFonts w:ascii="Calibri" w:eastAsia="Calibri" w:hAnsi="Calibri"/>
      <w:sz w:val="22"/>
      <w:szCs w:val="22"/>
    </w:rPr>
  </w:style>
  <w:style w:type="character" w:styleId="FollowedHyperlink">
    <w:name w:val="FollowedHyperlink"/>
    <w:basedOn w:val="DefaultParagraphFont"/>
    <w:semiHidden/>
    <w:unhideWhenUsed/>
    <w:rsid w:val="00401E27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652C42"/>
    <w:rPr>
      <w:rFonts w:eastAsia="Times New Roman"/>
      <w:sz w:val="24"/>
      <w:szCs w:val="24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0A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4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8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0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0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hyperlink" Target="https://www.hip-petrohemija.com/prodaja/online-prodaja/online-aukcije.224.html" TargetMode="External"/><Relationship Id="rId26" Type="http://schemas.openxmlformats.org/officeDocument/2006/relationships/hyperlink" Target="mailto:aukcije_HIPP@hip-petrohemija.rs" TargetMode="External"/><Relationship Id="rId39" Type="http://schemas.openxmlformats.org/officeDocument/2006/relationships/header" Target="header2.xml"/><Relationship Id="rId21" Type="http://schemas.openxmlformats.org/officeDocument/2006/relationships/hyperlink" Target="mailto:aukcije_HIPP@hip-petrohemija.rs" TargetMode="External"/><Relationship Id="rId34" Type="http://schemas.openxmlformats.org/officeDocument/2006/relationships/hyperlink" Target="mailto:aukcije_HIPP@hip-petrohemija.rs" TargetMode="External"/><Relationship Id="rId42" Type="http://schemas.openxmlformats.org/officeDocument/2006/relationships/theme" Target="theme/theme1.xml"/><Relationship Id="rId7" Type="http://schemas.openxmlformats.org/officeDocument/2006/relationships/numbering" Target="numbering.xml"/><Relationship Id="rId2" Type="http://schemas.openxmlformats.org/officeDocument/2006/relationships/customXml" Target="../customXml/item1.xml"/><Relationship Id="rId16" Type="http://schemas.openxmlformats.org/officeDocument/2006/relationships/hyperlink" Target="mailto:milan.b.ciric@hip-petrohemija.rs" TargetMode="External"/><Relationship Id="rId20" Type="http://schemas.openxmlformats.org/officeDocument/2006/relationships/hyperlink" Target="mailto:aukcije_HIPP@hip-petrohemija.rs" TargetMode="External"/><Relationship Id="rId29" Type="http://schemas.openxmlformats.org/officeDocument/2006/relationships/footer" Target="footer2.xml"/><Relationship Id="rId41" Type="http://schemas.openxmlformats.org/officeDocument/2006/relationships/fontTable" Target="fontTable.xml"/><Relationship Id="rId1" Type="http://schemas.microsoft.com/office/2006/relationships/keyMapCustomizations" Target="customizations.xml"/><Relationship Id="rId6" Type="http://schemas.openxmlformats.org/officeDocument/2006/relationships/customXml" Target="../customXml/item5.xml"/><Relationship Id="rId11" Type="http://schemas.openxmlformats.org/officeDocument/2006/relationships/footnotes" Target="footnotes.xml"/><Relationship Id="rId24" Type="http://schemas.openxmlformats.org/officeDocument/2006/relationships/hyperlink" Target="mailto:aukcije_HIPP@hip-petrohemija.rs" TargetMode="External"/><Relationship Id="rId32" Type="http://schemas.openxmlformats.org/officeDocument/2006/relationships/hyperlink" Target="mailto:aukcije_HIPP@hip-petrohemija.rs" TargetMode="External"/><Relationship Id="rId37" Type="http://schemas.openxmlformats.org/officeDocument/2006/relationships/header" Target="header1.xml"/><Relationship Id="rId40" Type="http://schemas.openxmlformats.org/officeDocument/2006/relationships/footer" Target="footer5.xml"/><Relationship Id="rId5" Type="http://schemas.openxmlformats.org/officeDocument/2006/relationships/customXml" Target="../customXml/item4.xml"/><Relationship Id="rId15" Type="http://schemas.openxmlformats.org/officeDocument/2006/relationships/hyperlink" Target="mailto:milan.b.ciric@hip-petrohemija.rs" TargetMode="External"/><Relationship Id="rId23" Type="http://schemas.openxmlformats.org/officeDocument/2006/relationships/hyperlink" Target="mailto:aukcije_HIPP@hip-petrohemija.rs" TargetMode="External"/><Relationship Id="rId28" Type="http://schemas.openxmlformats.org/officeDocument/2006/relationships/footer" Target="footer1.xml"/><Relationship Id="rId36" Type="http://schemas.openxmlformats.org/officeDocument/2006/relationships/hyperlink" Target="mailto:aukcije_HIPP@hip-petrohemija.rs" TargetMode="External"/><Relationship Id="rId10" Type="http://schemas.openxmlformats.org/officeDocument/2006/relationships/webSettings" Target="webSettings.xml"/><Relationship Id="rId19" Type="http://schemas.openxmlformats.org/officeDocument/2006/relationships/hyperlink" Target="mailto:aukcije_HIPP@hip-petrohemija.rs" TargetMode="External"/><Relationship Id="rId31" Type="http://schemas.openxmlformats.org/officeDocument/2006/relationships/hyperlink" Target="mailto:milan.b.ciric@hip-petrohemija.rs" TargetMode="External"/><Relationship Id="rId4" Type="http://schemas.openxmlformats.org/officeDocument/2006/relationships/customXml" Target="../customXml/item3.xml"/><Relationship Id="rId9" Type="http://schemas.openxmlformats.org/officeDocument/2006/relationships/settings" Target="settings.xml"/><Relationship Id="rId14" Type="http://schemas.openxmlformats.org/officeDocument/2006/relationships/image" Target="cid:image001.png@01DA5F68.19B8A620" TargetMode="External"/><Relationship Id="rId22" Type="http://schemas.openxmlformats.org/officeDocument/2006/relationships/hyperlink" Target="mailto:aukcije_HIPP@hip-petrohemija.rs" TargetMode="External"/><Relationship Id="rId27" Type="http://schemas.openxmlformats.org/officeDocument/2006/relationships/hyperlink" Target="mailto:aukcije_HIPP@hip-petrohemija.rs" TargetMode="External"/><Relationship Id="rId30" Type="http://schemas.openxmlformats.org/officeDocument/2006/relationships/footer" Target="footer3.xml"/><Relationship Id="rId35" Type="http://schemas.openxmlformats.org/officeDocument/2006/relationships/hyperlink" Target="mailto:aukcije_HIPP@hip-petrohemija.rs" TargetMode="External"/><Relationship Id="rId8" Type="http://schemas.openxmlformats.org/officeDocument/2006/relationships/styles" Target="styles.xml"/><Relationship Id="rId3" Type="http://schemas.openxmlformats.org/officeDocument/2006/relationships/customXml" Target="../customXml/item2.xml"/><Relationship Id="rId12" Type="http://schemas.openxmlformats.org/officeDocument/2006/relationships/endnotes" Target="endnotes.xml"/><Relationship Id="rId17" Type="http://schemas.openxmlformats.org/officeDocument/2006/relationships/hyperlink" Target="https://www.hip-petrohemija.com/prodaja/online-prodaja/online-aukcije.224.html" TargetMode="External"/><Relationship Id="rId25" Type="http://schemas.openxmlformats.org/officeDocument/2006/relationships/hyperlink" Target="mailto:aukcije_HIPP@hip-petrohemija.rs" TargetMode="External"/><Relationship Id="rId33" Type="http://schemas.openxmlformats.org/officeDocument/2006/relationships/hyperlink" Target="mailto:aukcije_HIPP@hip-petrohemija.rs" TargetMode="External"/><Relationship Id="rId38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edrag.milosevic\AppData\Local\Microsoft\Windows\Temporary%20Internet%20Files\Content.Outlook\P1CIVKCG\Prilog%202_SA-16%2001%2001-008_Aukcijska%20dokumentacija_srp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NIS Prilozi CT" ma:contentTypeID="0x0101005F25A6153FC34E53BEDA562282F7BE2A00E707DE6AE5AAD94EA923D273D7FA21DE" ma:contentTypeVersion="11" ma:contentTypeDescription="NIS Dokument" ma:contentTypeScope="" ma:versionID="13d545f4641f4e1f932cf345b645a3c0">
  <xsd:schema xmlns:xsd="http://www.w3.org/2001/XMLSchema" xmlns:xs="http://www.w3.org/2001/XMLSchema" xmlns:p="http://schemas.microsoft.com/office/2006/metadata/properties" xmlns:ns2="b3ef1202-6da4-439b-bd9c-0f518e8f8abc" targetNamespace="http://schemas.microsoft.com/office/2006/metadata/properties" ma:root="true" ma:fieldsID="d12024c8fbd3c800f1703f6362949bc9" ns2:_="">
    <xsd:import namespace="b3ef1202-6da4-439b-bd9c-0f518e8f8ab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canDocumentType"/>
                <xsd:element ref="ns2:BarCode" minOccurs="0"/>
                <xsd:element ref="ns2:DocumentType"/>
                <xsd:element ref="ns2:DocumentSubType" minOccurs="0"/>
                <xsd:element ref="ns2:InternalID" minOccurs="0"/>
                <xsd:element ref="ns2:OrganizationalUnit" minOccurs="0"/>
                <xsd:element ref="ns2:NISActive" minOccurs="0"/>
                <xsd:element ref="ns2:ReferesToItemTitle" minOccurs="0"/>
                <xsd:element ref="ns2:DocumentName" minOccurs="0"/>
                <xsd:element ref="ns2:NamesOfEntr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ef1202-6da4-439b-bd9c-0f518e8f8ab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canDocumentType" ma:index="11" ma:displayName="Tip" ma:default="Prilog" ma:format="RadioButtons" ma:internalName="ScanDocumentType">
      <xsd:simpleType>
        <xsd:restriction base="dms:Choice">
          <xsd:enumeration value="Glavni dokument"/>
          <xsd:enumeration value="Prilog"/>
          <xsd:enumeration value="Napomena"/>
        </xsd:restriction>
      </xsd:simpleType>
    </xsd:element>
    <xsd:element name="BarCode" ma:index="12" nillable="true" ma:displayName="Barkod" ma:hidden="true" ma:internalName="BarCode" ma:readOnly="false">
      <xsd:simpleType>
        <xsd:restriction base="dms:Text"/>
      </xsd:simpleType>
    </xsd:element>
    <xsd:element name="DocumentType" ma:index="13" ma:displayName="Tip dokumenta" ma:internalName="DocumentType" ma:readOnly="false">
      <xsd:simpleType>
        <xsd:restriction base="dms:Text"/>
      </xsd:simpleType>
    </xsd:element>
    <xsd:element name="DocumentSubType" ma:index="14" nillable="true" ma:displayName="Vrsta dokumenta" ma:internalName="DocumentSubType">
      <xsd:simpleType>
        <xsd:restriction base="dms:Text"/>
      </xsd:simpleType>
    </xsd:element>
    <xsd:element name="InternalID" ma:index="15" nillable="true" ma:displayName="Delovodni broj" ma:internalName="InternalID">
      <xsd:simpleType>
        <xsd:restriction base="dms:Text"/>
      </xsd:simpleType>
    </xsd:element>
    <xsd:element name="OrganizationalUnit" ma:index="16" nillable="true" ma:displayName="Organizacioni deo" ma:internalName="OrganizationalUnit" ma:readOnly="true">
      <xsd:simpleType>
        <xsd:restriction base="dms:Text"/>
      </xsd:simpleType>
    </xsd:element>
    <xsd:element name="NISActive" ma:index="17" nillable="true" ma:displayName="Aktivan" ma:default="1" ma:internalName="NISActive">
      <xsd:simpleType>
        <xsd:restriction base="dms:Boolean"/>
      </xsd:simpleType>
    </xsd:element>
    <xsd:element name="ReferesToItemTitle" ma:index="18" nillable="true" ma:displayName="Naslov dokumenta" ma:internalName="ReferesToItemTitle">
      <xsd:simpleType>
        <xsd:restriction base="dms:Text"/>
      </xsd:simpleType>
    </xsd:element>
    <xsd:element name="DocumentName" ma:index="19" nillable="true" ma:displayName="Naziv dokumenta" ma:internalName="DocumentName">
      <xsd:simpleType>
        <xsd:restriction base="dms:Text"/>
      </xsd:simpleType>
    </xsd:element>
    <xsd:element name="NamesOfEntries" ma:index="20" nillable="true" ma:displayName="Nazivi priloga" ma:internalName="NamesOfEntries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mesOfEntries xmlns="b3ef1202-6da4-439b-bd9c-0f518e8f8abc" xsi:nil="true"/>
    <DocumentName xmlns="b3ef1202-6da4-439b-bd9c-0f518e8f8abc" xsi:nil="true"/>
    <ReferesToItemTitle xmlns="b3ef1202-6da4-439b-bd9c-0f518e8f8abc" xsi:nil="true"/>
    <_dlc_DocId xmlns="b3ef1202-6da4-439b-bd9c-0f518e8f8abc">2011-10-193230</_dlc_DocId>
    <_dlc_DocIdUrl xmlns="b3ef1202-6da4-439b-bd9c-0f518e8f8abc">
      <Url>https://nisdms.nis.local/_layouts/15/DocIdRedir.aspx?ID=2011-10-193230</Url>
      <Description>2011-10-193230</Description>
    </_dlc_DocIdUrl>
    <BarCode xmlns="b3ef1202-6da4-439b-bd9c-0f518e8f8abc">30230614115108036</BarCode>
    <DocumentType xmlns="b3ef1202-6da4-439b-bd9c-0f518e8f8abc">Prilog Nalogodavnog dokumenta</DocumentType>
    <ScanDocumentType xmlns="b3ef1202-6da4-439b-bd9c-0f518e8f8abc">Prilog</ScanDocumentType>
    <NISActive xmlns="b3ef1202-6da4-439b-bd9c-0f518e8f8abc">true</NISActive>
    <DocumentSubType xmlns="b3ef1202-6da4-439b-bd9c-0f518e8f8abc" xsi:nil="true"/>
    <InternalID xmlns="b3ef1202-6da4-439b-bd9c-0f518e8f8abc">NM_041000/ND-od/001044/2023-38</InternalID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2DEEF7-C7B2-402D-A937-AA73441353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ef1202-6da4-439b-bd9c-0f518e8f8a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764AAE-ADFD-4B5F-9667-57307D8E8C05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84B6257A-36B5-42C0-B6D6-66036484096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E0256AA-DEF4-4431-A1E3-F8371BEA2011}">
  <ds:schemaRefs>
    <ds:schemaRef ds:uri="http://schemas.microsoft.com/office/2006/metadata/properties"/>
    <ds:schemaRef ds:uri="http://schemas.microsoft.com/office/infopath/2007/PartnerControls"/>
    <ds:schemaRef ds:uri="b3ef1202-6da4-439b-bd9c-0f518e8f8abc"/>
  </ds:schemaRefs>
</ds:datastoreItem>
</file>

<file path=customXml/itemProps5.xml><?xml version="1.0" encoding="utf-8"?>
<ds:datastoreItem xmlns:ds="http://schemas.openxmlformats.org/officeDocument/2006/customXml" ds:itemID="{0064C683-AE89-48FB-825F-B796ED796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Prilog 2_SA-16 01 01-008_Aukcijska dokumentacija_srp</Template>
  <TotalTime>324</TotalTime>
  <Pages>14</Pages>
  <Words>3287</Words>
  <Characters>18737</Characters>
  <Application>Microsoft Office Word</Application>
  <DocSecurity>0</DocSecurity>
  <Lines>156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Prilog 11 Standarda SA-06.10.02-017_V</vt:lpstr>
    </vt:vector>
  </TitlesOfParts>
  <Company>HOME</Company>
  <LinksUpToDate>false</LinksUpToDate>
  <CharactersWithSpaces>21981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Prilog 11 Standarda SA-06.10.02-017_V</dc:title>
  <dc:subject/>
  <dc:creator>predrag.milosevic</dc:creator>
  <cp:keywords>Klasifikacija: За интерну употребу/Restricted</cp:keywords>
  <dc:description/>
  <cp:lastModifiedBy>Aleksandra Sljivar</cp:lastModifiedBy>
  <cp:revision>54</cp:revision>
  <cp:lastPrinted>2018-03-26T09:56:00Z</cp:lastPrinted>
  <dcterms:created xsi:type="dcterms:W3CDTF">2024-03-11T14:32:00Z</dcterms:created>
  <dcterms:modified xsi:type="dcterms:W3CDTF">2026-04-21T10:54:00Z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6f94194b-e281-435e-a698-94062f51fc54</vt:lpwstr>
  </property>
  <property fmtid="{D5CDD505-2E9C-101B-9397-08002B2CF9AE}" pid="3" name="DocumentType">
    <vt:lpwstr>Prilog Nalogodavnog dokumenta</vt:lpwstr>
  </property>
  <property fmtid="{D5CDD505-2E9C-101B-9397-08002B2CF9AE}" pid="4" name="ScanDocumentType">
    <vt:lpwstr>Prilog</vt:lpwstr>
  </property>
  <property fmtid="{D5CDD505-2E9C-101B-9397-08002B2CF9AE}" pid="5" name="ContentTypeId">
    <vt:lpwstr>0x0101005F25A6153FC34E53BEDA562282F7BE2A00E707DE6AE5AAD94EA923D273D7FA21DE</vt:lpwstr>
  </property>
  <property fmtid="{D5CDD505-2E9C-101B-9397-08002B2CF9AE}" pid="6" name="BarCode">
    <vt:lpwstr>30180430122725923</vt:lpwstr>
  </property>
  <property fmtid="{D5CDD505-2E9C-101B-9397-08002B2CF9AE}" pid="7" name="_dlc_DocIdItemGuid">
    <vt:lpwstr>a812fb15-3b14-4189-9564-08a48569f948</vt:lpwstr>
  </property>
  <property fmtid="{D5CDD505-2E9C-101B-9397-08002B2CF9AE}" pid="8" name="NISKlasifikacija">
    <vt:lpwstr>Za-internu-upotrebu-Restricted</vt:lpwstr>
  </property>
  <property fmtid="{D5CDD505-2E9C-101B-9397-08002B2CF9AE}" pid="9" name="Klasifikacija">
    <vt:lpwstr>Za-internu-upotrebu-Restricted</vt:lpwstr>
  </property>
</Properties>
</file>